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356DB" w14:textId="77777777" w:rsidR="00F03904" w:rsidRDefault="00F03904" w:rsidP="00F03904">
      <w:pPr>
        <w:pStyle w:val="1"/>
      </w:pPr>
      <w:bookmarkStart w:id="0" w:name="_Toc50538015"/>
      <w:bookmarkStart w:id="1" w:name="_Toc133922784"/>
      <w:bookmarkStart w:id="2" w:name="_Toc438202962"/>
      <w:bookmarkStart w:id="3" w:name="_Toc228010343"/>
      <w:bookmarkStart w:id="4" w:name="_Toc233442543"/>
      <w:bookmarkStart w:id="5" w:name="_Toc279742490"/>
      <w:bookmarkStart w:id="6" w:name="_Toc279742906"/>
      <w:bookmarkStart w:id="7" w:name="_Toc359182351"/>
      <w:bookmarkStart w:id="8" w:name="_Toc359186759"/>
      <w:bookmarkStart w:id="9" w:name="_Toc423446183"/>
      <w:r w:rsidRPr="004C3AD5">
        <w:t>Описание операций</w:t>
      </w:r>
      <w:bookmarkEnd w:id="0"/>
      <w:bookmarkEnd w:id="1"/>
    </w:p>
    <w:p w14:paraId="6C5DCD52" w14:textId="312BDBE2" w:rsidR="009F37D7" w:rsidRPr="003F6054" w:rsidRDefault="009F37D7" w:rsidP="009F37D7">
      <w:pPr>
        <w:pStyle w:val="2"/>
      </w:pPr>
      <w:bookmarkStart w:id="10" w:name="_Toc389470107"/>
      <w:bookmarkStart w:id="11" w:name="_Toc359186744"/>
      <w:bookmarkStart w:id="12" w:name="_Toc359182327"/>
      <w:bookmarkStart w:id="13" w:name="_Toc279742875"/>
      <w:bookmarkStart w:id="14" w:name="_Toc279742459"/>
      <w:bookmarkStart w:id="15" w:name="_Toc233442500"/>
      <w:bookmarkStart w:id="16" w:name="_Toc202089137"/>
      <w:bookmarkStart w:id="17" w:name="_Toc110322322"/>
      <w:bookmarkStart w:id="18" w:name="_Toc50538012"/>
      <w:bookmarkStart w:id="19" w:name="_Toc133922781"/>
      <w:r w:rsidRPr="003F6054">
        <w:t>Вход в систему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59ABB32" w14:textId="77777777" w:rsidR="009F37D7" w:rsidRPr="005D5BA1" w:rsidRDefault="009F37D7" w:rsidP="009F37D7">
      <w:pPr>
        <w:rPr>
          <w:rStyle w:val="15"/>
          <w:sz w:val="24"/>
        </w:rPr>
      </w:pPr>
      <w:r w:rsidRPr="005D5BA1">
        <w:rPr>
          <w:rStyle w:val="15"/>
          <w:sz w:val="24"/>
        </w:rPr>
        <w:t>Для входа в систему необходимо:</w:t>
      </w:r>
    </w:p>
    <w:p w14:paraId="7C0C6977" w14:textId="77777777" w:rsidR="009F37D7" w:rsidRPr="005D5BA1" w:rsidRDefault="009F37D7" w:rsidP="009F37D7">
      <w:pPr>
        <w:pStyle w:val="a"/>
        <w:rPr>
          <w:rStyle w:val="15"/>
          <w:sz w:val="24"/>
          <w:szCs w:val="24"/>
        </w:rPr>
      </w:pPr>
      <w:r w:rsidRPr="005D5BA1">
        <w:rPr>
          <w:rStyle w:val="15"/>
          <w:sz w:val="24"/>
          <w:szCs w:val="24"/>
        </w:rPr>
        <w:t xml:space="preserve">открыть </w:t>
      </w:r>
      <w:r w:rsidRPr="005D5BA1">
        <w:rPr>
          <w:szCs w:val="24"/>
        </w:rPr>
        <w:t>веб-браузер</w:t>
      </w:r>
      <w:r w:rsidRPr="005D5BA1">
        <w:rPr>
          <w:rStyle w:val="15"/>
          <w:sz w:val="24"/>
          <w:szCs w:val="24"/>
        </w:rPr>
        <w:t>;</w:t>
      </w:r>
    </w:p>
    <w:p w14:paraId="0337078D" w14:textId="6C537F76" w:rsidR="009F37D7" w:rsidRDefault="009F37D7" w:rsidP="00E14B33">
      <w:pPr>
        <w:pStyle w:val="a"/>
        <w:rPr>
          <w:rStyle w:val="15"/>
        </w:rPr>
      </w:pPr>
      <w:r w:rsidRPr="005D5BA1">
        <w:rPr>
          <w:rStyle w:val="15"/>
          <w:sz w:val="24"/>
          <w:szCs w:val="24"/>
        </w:rPr>
        <w:t>ввести в адресной строке браузера адрес заглавной страницы приложения -</w:t>
      </w:r>
      <w:r w:rsidR="00E14B33" w:rsidRPr="00E14B33">
        <w:rPr>
          <w:rStyle w:val="a8"/>
          <w:szCs w:val="24"/>
        </w:rPr>
        <w:t>https</w:t>
      </w:r>
      <w:r w:rsidR="00E14B33">
        <w:rPr>
          <w:rStyle w:val="a8"/>
          <w:szCs w:val="24"/>
        </w:rPr>
        <w:t>://roszdravnadzor.gov.ru</w:t>
      </w:r>
      <w:r>
        <w:rPr>
          <w:rStyle w:val="15"/>
        </w:rPr>
        <w:t>;</w:t>
      </w:r>
    </w:p>
    <w:p w14:paraId="1C3B4FEF" w14:textId="0296DE13" w:rsidR="00B5066C" w:rsidRDefault="00B5066C" w:rsidP="00B5066C">
      <w:pPr>
        <w:pStyle w:val="a"/>
        <w:keepNext/>
        <w:numPr>
          <w:ilvl w:val="0"/>
          <w:numId w:val="0"/>
        </w:numPr>
        <w:ind w:left="567"/>
        <w:jc w:val="center"/>
      </w:pPr>
      <w:r>
        <w:rPr>
          <w:noProof/>
        </w:rPr>
        <w:drawing>
          <wp:inline distT="0" distB="0" distL="0" distR="0" wp14:anchorId="70D240E9" wp14:editId="109F4EE0">
            <wp:extent cx="5158596" cy="271028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428" cy="27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6A9C" w14:textId="2D25C704" w:rsidR="00B5066C" w:rsidRPr="00B5066C" w:rsidRDefault="00B5066C" w:rsidP="00B5066C">
      <w:pPr>
        <w:jc w:val="center"/>
      </w:pPr>
      <w:bookmarkStart w:id="20" w:name="_Ref133940254"/>
      <w:r>
        <w:t xml:space="preserve">Рисунок </w:t>
      </w:r>
      <w:fldSimple w:instr=" SEQ Рисунок \* ARABIC ">
        <w:r w:rsidR="00A62548">
          <w:rPr>
            <w:noProof/>
          </w:rPr>
          <w:t>1</w:t>
        </w:r>
      </w:fldSimple>
      <w:bookmarkEnd w:id="20"/>
      <w:r>
        <w:t xml:space="preserve"> Главная страница портала Росздравнадзора</w:t>
      </w:r>
    </w:p>
    <w:p w14:paraId="198116D4" w14:textId="5266A43A" w:rsidR="00B5066C" w:rsidRPr="005D5BA1" w:rsidRDefault="00B5066C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5D5BA1">
        <w:rPr>
          <w:rStyle w:val="15"/>
          <w:sz w:val="24"/>
          <w:szCs w:val="24"/>
        </w:rPr>
        <w:t>Перейти в раздел «Сервисы» (</w:t>
      </w:r>
      <w:r w:rsidRPr="005D5BA1">
        <w:rPr>
          <w:rStyle w:val="15"/>
          <w:sz w:val="24"/>
          <w:szCs w:val="24"/>
        </w:rPr>
        <w:fldChar w:fldCharType="begin"/>
      </w:r>
      <w:r w:rsidRPr="005D5BA1">
        <w:rPr>
          <w:rStyle w:val="15"/>
          <w:sz w:val="24"/>
          <w:szCs w:val="24"/>
        </w:rPr>
        <w:instrText xml:space="preserve"> REF _Ref133940254 \h </w:instrText>
      </w:r>
      <w:r w:rsidR="005D5BA1">
        <w:rPr>
          <w:rStyle w:val="15"/>
          <w:sz w:val="24"/>
          <w:szCs w:val="24"/>
        </w:rPr>
        <w:instrText xml:space="preserve"> \* MERGEFORMAT </w:instrText>
      </w:r>
      <w:r w:rsidRPr="005D5BA1">
        <w:rPr>
          <w:rStyle w:val="15"/>
          <w:sz w:val="24"/>
          <w:szCs w:val="24"/>
        </w:rPr>
      </w:r>
      <w:r w:rsidRPr="005D5BA1">
        <w:rPr>
          <w:rStyle w:val="15"/>
          <w:sz w:val="24"/>
          <w:szCs w:val="24"/>
        </w:rPr>
        <w:fldChar w:fldCharType="separate"/>
      </w:r>
      <w:r w:rsidRPr="005D5BA1">
        <w:rPr>
          <w:szCs w:val="24"/>
        </w:rPr>
        <w:t>Рисунок 1</w:t>
      </w:r>
      <w:r w:rsidRPr="005D5BA1">
        <w:rPr>
          <w:rStyle w:val="15"/>
          <w:sz w:val="24"/>
          <w:szCs w:val="24"/>
        </w:rPr>
        <w:fldChar w:fldCharType="end"/>
      </w:r>
      <w:r w:rsidRPr="005D5BA1">
        <w:rPr>
          <w:rStyle w:val="15"/>
          <w:sz w:val="24"/>
          <w:szCs w:val="24"/>
        </w:rPr>
        <w:t>);</w:t>
      </w:r>
    </w:p>
    <w:p w14:paraId="1FD77E73" w14:textId="46B737C9" w:rsidR="00B5066C" w:rsidRPr="005D5BA1" w:rsidRDefault="00B5066C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5D5BA1">
        <w:rPr>
          <w:rStyle w:val="15"/>
          <w:sz w:val="24"/>
          <w:szCs w:val="24"/>
        </w:rPr>
        <w:t xml:space="preserve">Установить галку </w:t>
      </w:r>
      <w:r w:rsidR="00F42418" w:rsidRPr="005D5BA1">
        <w:rPr>
          <w:rStyle w:val="15"/>
          <w:sz w:val="24"/>
          <w:szCs w:val="24"/>
        </w:rPr>
        <w:t>напротив типа сервиса «Госуслуги» и нажать кнопку «Искать» (</w:t>
      </w:r>
      <w:r w:rsidR="00AB206D" w:rsidRPr="005D5BA1">
        <w:rPr>
          <w:rStyle w:val="15"/>
          <w:sz w:val="24"/>
          <w:szCs w:val="24"/>
        </w:rPr>
        <w:fldChar w:fldCharType="begin"/>
      </w:r>
      <w:r w:rsidR="00AB206D" w:rsidRPr="005D5BA1">
        <w:rPr>
          <w:rStyle w:val="15"/>
          <w:sz w:val="24"/>
          <w:szCs w:val="24"/>
        </w:rPr>
        <w:instrText xml:space="preserve"> REF _Ref134010033 \h </w:instrText>
      </w:r>
      <w:r w:rsidR="005D5BA1">
        <w:rPr>
          <w:rStyle w:val="15"/>
          <w:sz w:val="24"/>
          <w:szCs w:val="24"/>
        </w:rPr>
        <w:instrText xml:space="preserve"> \* MERGEFORMAT </w:instrText>
      </w:r>
      <w:r w:rsidR="00AB206D" w:rsidRPr="005D5BA1">
        <w:rPr>
          <w:rStyle w:val="15"/>
          <w:sz w:val="24"/>
          <w:szCs w:val="24"/>
        </w:rPr>
      </w:r>
      <w:r w:rsidR="00AB206D" w:rsidRPr="005D5BA1">
        <w:rPr>
          <w:rStyle w:val="15"/>
          <w:sz w:val="24"/>
          <w:szCs w:val="24"/>
        </w:rPr>
        <w:fldChar w:fldCharType="separate"/>
      </w:r>
      <w:r w:rsidR="00AB206D" w:rsidRPr="005D5BA1">
        <w:rPr>
          <w:szCs w:val="24"/>
        </w:rPr>
        <w:t>Рисунок 2</w:t>
      </w:r>
      <w:r w:rsidR="00AB206D" w:rsidRPr="005D5BA1">
        <w:rPr>
          <w:rStyle w:val="15"/>
          <w:sz w:val="24"/>
          <w:szCs w:val="24"/>
        </w:rPr>
        <w:fldChar w:fldCharType="end"/>
      </w:r>
      <w:r w:rsidR="00F42418" w:rsidRPr="005D5BA1">
        <w:rPr>
          <w:rStyle w:val="15"/>
          <w:sz w:val="24"/>
          <w:szCs w:val="24"/>
        </w:rPr>
        <w:t>);</w:t>
      </w:r>
    </w:p>
    <w:p w14:paraId="10D76F6E" w14:textId="77777777" w:rsidR="00F42418" w:rsidRDefault="00F42418" w:rsidP="00F42418">
      <w:pPr>
        <w:pStyle w:val="a"/>
        <w:keepNext/>
        <w:numPr>
          <w:ilvl w:val="0"/>
          <w:numId w:val="0"/>
        </w:numPr>
        <w:ind w:left="567"/>
        <w:jc w:val="center"/>
      </w:pPr>
      <w:r>
        <w:rPr>
          <w:noProof/>
        </w:rPr>
        <w:lastRenderedPageBreak/>
        <w:drawing>
          <wp:inline distT="0" distB="0" distL="0" distR="0" wp14:anchorId="6AE9ADBE" wp14:editId="019AA0B7">
            <wp:extent cx="5341306" cy="293298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728" cy="29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AB45" w14:textId="256E310F" w:rsidR="00F42418" w:rsidRPr="00F42418" w:rsidRDefault="00F42418" w:rsidP="00F42418">
      <w:pPr>
        <w:jc w:val="center"/>
      </w:pPr>
      <w:bookmarkStart w:id="21" w:name="_Ref134010033"/>
      <w:r>
        <w:t xml:space="preserve">Рисунок </w:t>
      </w:r>
      <w:fldSimple w:instr=" SEQ Рисунок \* ARABIC ">
        <w:r w:rsidR="00A62548">
          <w:rPr>
            <w:noProof/>
          </w:rPr>
          <w:t>2</w:t>
        </w:r>
      </w:fldSimple>
      <w:bookmarkEnd w:id="21"/>
      <w:r>
        <w:t xml:space="preserve"> Переход к сервису «Госуслуги»</w:t>
      </w:r>
    </w:p>
    <w:p w14:paraId="71294F83" w14:textId="793B20BF" w:rsidR="009F37D7" w:rsidRPr="005D5BA1" w:rsidRDefault="00F42418" w:rsidP="009F37D7">
      <w:pPr>
        <w:pStyle w:val="a"/>
        <w:rPr>
          <w:rStyle w:val="15"/>
          <w:sz w:val="24"/>
          <w:szCs w:val="24"/>
        </w:rPr>
      </w:pPr>
      <w:r w:rsidRPr="005D5BA1">
        <w:rPr>
          <w:rStyle w:val="15"/>
          <w:sz w:val="24"/>
          <w:szCs w:val="24"/>
        </w:rPr>
        <w:t>В</w:t>
      </w:r>
      <w:r w:rsidR="009F37D7" w:rsidRPr="005D5BA1">
        <w:rPr>
          <w:rStyle w:val="15"/>
          <w:sz w:val="24"/>
          <w:szCs w:val="24"/>
        </w:rPr>
        <w:t xml:space="preserve"> верхней части экрана</w:t>
      </w:r>
      <w:r w:rsidRPr="005D5BA1">
        <w:rPr>
          <w:rStyle w:val="15"/>
          <w:sz w:val="24"/>
          <w:szCs w:val="24"/>
        </w:rPr>
        <w:t xml:space="preserve"> нажать</w:t>
      </w:r>
      <w:r w:rsidR="009F37D7" w:rsidRPr="005D5BA1">
        <w:rPr>
          <w:rStyle w:val="15"/>
          <w:sz w:val="24"/>
          <w:szCs w:val="24"/>
        </w:rPr>
        <w:t xml:space="preserve"> «</w:t>
      </w:r>
      <w:r w:rsidR="009F37D7" w:rsidRPr="005D5BA1">
        <w:rPr>
          <w:noProof/>
          <w:szCs w:val="24"/>
        </w:rPr>
        <w:drawing>
          <wp:inline distT="0" distB="0" distL="0" distR="0" wp14:anchorId="5E5A9E77" wp14:editId="557E2374">
            <wp:extent cx="857250" cy="381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D7" w:rsidRPr="005D5BA1">
        <w:rPr>
          <w:rStyle w:val="15"/>
          <w:sz w:val="24"/>
          <w:szCs w:val="24"/>
        </w:rPr>
        <w:t>»;</w:t>
      </w:r>
    </w:p>
    <w:p w14:paraId="58DC43A2" w14:textId="4DD9DD8A" w:rsidR="009F37D7" w:rsidRPr="005D5BA1" w:rsidRDefault="009F37D7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5D5BA1">
        <w:rPr>
          <w:rStyle w:val="15"/>
          <w:sz w:val="24"/>
          <w:szCs w:val="24"/>
        </w:rPr>
        <w:t>авторизоваться в Единой системе идентификации и аутентификации (ЕСИА)</w:t>
      </w:r>
      <w:r w:rsidR="00F42418" w:rsidRPr="005D5BA1">
        <w:rPr>
          <w:rStyle w:val="15"/>
          <w:sz w:val="24"/>
          <w:szCs w:val="24"/>
        </w:rPr>
        <w:t xml:space="preserve"> (</w:t>
      </w:r>
      <w:r w:rsidR="00F42418" w:rsidRPr="005D5BA1">
        <w:rPr>
          <w:rStyle w:val="15"/>
          <w:sz w:val="24"/>
          <w:szCs w:val="24"/>
        </w:rPr>
        <w:fldChar w:fldCharType="begin"/>
      </w:r>
      <w:r w:rsidR="00F42418" w:rsidRPr="005D5BA1">
        <w:rPr>
          <w:rStyle w:val="15"/>
          <w:sz w:val="24"/>
          <w:szCs w:val="24"/>
        </w:rPr>
        <w:instrText xml:space="preserve"> REF _Ref133940480 \h </w:instrText>
      </w:r>
      <w:r w:rsidR="005D5BA1">
        <w:rPr>
          <w:rStyle w:val="15"/>
          <w:sz w:val="24"/>
          <w:szCs w:val="24"/>
        </w:rPr>
        <w:instrText xml:space="preserve"> \* MERGEFORMAT </w:instrText>
      </w:r>
      <w:r w:rsidR="00F42418" w:rsidRPr="005D5BA1">
        <w:rPr>
          <w:rStyle w:val="15"/>
          <w:sz w:val="24"/>
          <w:szCs w:val="24"/>
        </w:rPr>
      </w:r>
      <w:r w:rsidR="00F42418" w:rsidRPr="005D5BA1">
        <w:rPr>
          <w:rStyle w:val="15"/>
          <w:sz w:val="24"/>
          <w:szCs w:val="24"/>
        </w:rPr>
        <w:fldChar w:fldCharType="separate"/>
      </w:r>
      <w:r w:rsidR="00F42418" w:rsidRPr="005D5BA1">
        <w:rPr>
          <w:szCs w:val="24"/>
        </w:rPr>
        <w:t xml:space="preserve">Рисунок </w:t>
      </w:r>
      <w:r w:rsidR="00F42418" w:rsidRPr="005D5BA1">
        <w:rPr>
          <w:noProof/>
          <w:szCs w:val="24"/>
        </w:rPr>
        <w:t>3</w:t>
      </w:r>
      <w:r w:rsidR="00F42418" w:rsidRPr="005D5BA1">
        <w:rPr>
          <w:rStyle w:val="15"/>
          <w:sz w:val="24"/>
          <w:szCs w:val="24"/>
        </w:rPr>
        <w:fldChar w:fldCharType="end"/>
      </w:r>
      <w:r w:rsidR="00F42418" w:rsidRPr="005D5BA1">
        <w:rPr>
          <w:rStyle w:val="15"/>
          <w:sz w:val="24"/>
          <w:szCs w:val="24"/>
        </w:rPr>
        <w:t>)</w:t>
      </w:r>
      <w:r w:rsidRPr="005D5BA1">
        <w:rPr>
          <w:rStyle w:val="15"/>
          <w:sz w:val="24"/>
          <w:szCs w:val="24"/>
        </w:rPr>
        <w:t>.</w:t>
      </w:r>
    </w:p>
    <w:p w14:paraId="4C40ED0D" w14:textId="77777777" w:rsidR="00B5066C" w:rsidRDefault="00B5066C" w:rsidP="00B5066C">
      <w:pPr>
        <w:jc w:val="center"/>
      </w:pPr>
      <w:r>
        <w:rPr>
          <w:noProof/>
        </w:rPr>
        <w:drawing>
          <wp:inline distT="0" distB="0" distL="0" distR="0" wp14:anchorId="46163072" wp14:editId="3201E0A2">
            <wp:extent cx="6011186" cy="449526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759" b="4562"/>
                    <a:stretch/>
                  </pic:blipFill>
                  <pic:spPr bwMode="auto">
                    <a:xfrm>
                      <a:off x="0" y="0"/>
                      <a:ext cx="6016290" cy="449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2FBE3" w14:textId="4F6F61A0" w:rsidR="00B5066C" w:rsidRPr="000E4B6C" w:rsidRDefault="00B5066C" w:rsidP="00B5066C">
      <w:pPr>
        <w:jc w:val="center"/>
      </w:pPr>
      <w:bookmarkStart w:id="22" w:name="_Ref133940480"/>
      <w:r>
        <w:t xml:space="preserve">Рисунок </w:t>
      </w:r>
      <w:fldSimple w:instr=" SEQ Рисунок \* ARABIC ">
        <w:r w:rsidR="00A62548">
          <w:rPr>
            <w:noProof/>
          </w:rPr>
          <w:t>3</w:t>
        </w:r>
      </w:fldSimple>
      <w:bookmarkEnd w:id="22"/>
      <w:r>
        <w:t xml:space="preserve"> Страница авторизации ЕСИА</w:t>
      </w:r>
    </w:p>
    <w:p w14:paraId="754ED567" w14:textId="1CCAA38B" w:rsidR="009F37D7" w:rsidRPr="009F37D7" w:rsidRDefault="00AB206D" w:rsidP="009F37D7">
      <w:r>
        <w:lastRenderedPageBreak/>
        <w:t>После авторизации на экране отобразится список государственных услуг, доступных пользователю, в зависимости от типа учётной записи, под которой он авторизован (юридическое лицо - ЮЛ, индивидуальный предприниматель - ИП или физическое лицо - ФЛ)</w:t>
      </w:r>
      <w:r w:rsidR="009F37D7" w:rsidRPr="00D63DAE">
        <w:t>.</w:t>
      </w:r>
    </w:p>
    <w:p w14:paraId="1751C9BE" w14:textId="77777777" w:rsidR="00F03904" w:rsidRDefault="00F03904" w:rsidP="00F03904">
      <w:pPr>
        <w:pStyle w:val="3"/>
      </w:pPr>
      <w:bookmarkStart w:id="23" w:name="_Ref466545385"/>
      <w:bookmarkStart w:id="24" w:name="_Toc50538017"/>
      <w:bookmarkStart w:id="25" w:name="_Toc133922786"/>
      <w:r>
        <w:t>Подача заявления на государственную услугу Росздравнадзора</w:t>
      </w:r>
      <w:bookmarkEnd w:id="23"/>
      <w:bookmarkEnd w:id="24"/>
      <w:bookmarkEnd w:id="25"/>
    </w:p>
    <w:p w14:paraId="37B549ED" w14:textId="77777777" w:rsidR="00F03904" w:rsidRDefault="00F03904" w:rsidP="00F03904">
      <w:r>
        <w:t xml:space="preserve">Для подачи заявления по услуге </w:t>
      </w:r>
      <w:r w:rsidRPr="000E4B6C">
        <w:t xml:space="preserve">Росздравнадзора </w:t>
      </w:r>
      <w:r>
        <w:t>необходимо:</w:t>
      </w:r>
    </w:p>
    <w:p w14:paraId="40E1E303" w14:textId="18909663" w:rsidR="00F03904" w:rsidRDefault="00F03904" w:rsidP="00F03904">
      <w:pPr>
        <w:pStyle w:val="a"/>
        <w:tabs>
          <w:tab w:val="clear" w:pos="1460"/>
        </w:tabs>
      </w:pPr>
      <w:r>
        <w:t xml:space="preserve">выбрать требуемую услугу </w:t>
      </w:r>
      <w:r w:rsidR="00407521">
        <w:t>в разделе «Госуслуги»</w:t>
      </w:r>
      <w:r w:rsidRPr="000E4B6C">
        <w:t xml:space="preserve"> Портала Росздравнадзора</w:t>
      </w:r>
      <w:r>
        <w:t xml:space="preserve"> (</w:t>
      </w:r>
      <w:r w:rsidR="00C03745">
        <w:fldChar w:fldCharType="begin"/>
      </w:r>
      <w:r w:rsidR="00C03745">
        <w:instrText xml:space="preserve"> REF _Ref466544806 \h </w:instrText>
      </w:r>
      <w:r w:rsidR="00C03745">
        <w:fldChar w:fldCharType="separate"/>
      </w:r>
      <w:r w:rsidR="00C03745" w:rsidRPr="000E4B6C">
        <w:t>Рисунок </w:t>
      </w:r>
      <w:r w:rsidR="00C03745">
        <w:rPr>
          <w:noProof/>
        </w:rPr>
        <w:t>4</w:t>
      </w:r>
      <w:r w:rsidR="00C03745">
        <w:fldChar w:fldCharType="end"/>
      </w:r>
      <w:r>
        <w:t>)</w:t>
      </w:r>
      <w:r w:rsidRPr="000E4B6C">
        <w:t>.</w:t>
      </w:r>
      <w:r>
        <w:t xml:space="preserve"> Для поиска услуги можно воспользоваться функционалом </w:t>
      </w:r>
      <w:r w:rsidRPr="000E4B6C">
        <w:t>прокрутки (скроллинг</w:t>
      </w:r>
      <w:r>
        <w:t>а</w:t>
      </w:r>
      <w:r w:rsidRPr="000E4B6C">
        <w:t>)</w:t>
      </w:r>
      <w:r>
        <w:t xml:space="preserve"> списка услуг.</w:t>
      </w:r>
    </w:p>
    <w:p w14:paraId="34CEC2BB" w14:textId="519040A9" w:rsidR="00F03904" w:rsidRDefault="0053266E" w:rsidP="00F03904">
      <w:pPr>
        <w:pStyle w:val="aff5"/>
      </w:pPr>
      <w:r>
        <w:drawing>
          <wp:inline distT="0" distB="0" distL="0" distR="0" wp14:anchorId="260D7F4B" wp14:editId="3B2E205A">
            <wp:extent cx="6264275" cy="3604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GoBack"/>
      <w:bookmarkEnd w:id="26"/>
    </w:p>
    <w:p w14:paraId="7B115533" w14:textId="2C58E937" w:rsidR="00F03904" w:rsidRDefault="00F03904" w:rsidP="00F03904">
      <w:pPr>
        <w:pStyle w:val="aff4"/>
        <w:rPr>
          <w:noProof w:val="0"/>
        </w:rPr>
      </w:pPr>
      <w:bookmarkStart w:id="27" w:name="_Ref466544806"/>
      <w:r w:rsidRPr="000E4B6C">
        <w:rPr>
          <w:noProof w:val="0"/>
        </w:rPr>
        <w:t>Рисунок </w:t>
      </w:r>
      <w:r w:rsidRPr="000E4B6C">
        <w:rPr>
          <w:noProof w:val="0"/>
        </w:rPr>
        <w:fldChar w:fldCharType="begin"/>
      </w:r>
      <w:r w:rsidRPr="000E4B6C">
        <w:rPr>
          <w:noProof w:val="0"/>
        </w:rPr>
        <w:instrText xml:space="preserve"> SEQ Рисунок \* ARABIC </w:instrText>
      </w:r>
      <w:r w:rsidRPr="000E4B6C">
        <w:rPr>
          <w:noProof w:val="0"/>
        </w:rPr>
        <w:fldChar w:fldCharType="separate"/>
      </w:r>
      <w:r w:rsidR="00C03745">
        <w:t>4</w:t>
      </w:r>
      <w:r w:rsidRPr="000E4B6C">
        <w:rPr>
          <w:noProof w:val="0"/>
        </w:rPr>
        <w:fldChar w:fldCharType="end"/>
      </w:r>
      <w:bookmarkEnd w:id="27"/>
      <w:r w:rsidRPr="000E4B6C">
        <w:rPr>
          <w:noProof w:val="0"/>
        </w:rPr>
        <w:t xml:space="preserve"> </w:t>
      </w:r>
      <w:r>
        <w:rPr>
          <w:noProof w:val="0"/>
        </w:rPr>
        <w:t>Выбор услуги</w:t>
      </w:r>
    </w:p>
    <w:p w14:paraId="62FE7A7D" w14:textId="77777777" w:rsidR="00F03904" w:rsidRDefault="00F03904" w:rsidP="00F03904">
      <w:pPr>
        <w:pStyle w:val="a"/>
        <w:tabs>
          <w:tab w:val="clear" w:pos="1460"/>
        </w:tabs>
      </w:pPr>
      <w:r>
        <w:t xml:space="preserve">заполнить поля на </w:t>
      </w:r>
      <w:r w:rsidRPr="004048E8">
        <w:rPr>
          <w:lang w:eastAsia="en-US"/>
        </w:rPr>
        <w:t>интерактив</w:t>
      </w:r>
      <w:r>
        <w:rPr>
          <w:lang w:eastAsia="en-US"/>
        </w:rPr>
        <w:t>ных</w:t>
      </w:r>
      <w:r w:rsidRPr="004048E8">
        <w:rPr>
          <w:lang w:eastAsia="en-US"/>
        </w:rPr>
        <w:t xml:space="preserve"> форм</w:t>
      </w:r>
      <w:r>
        <w:rPr>
          <w:lang w:eastAsia="en-US"/>
        </w:rPr>
        <w:t xml:space="preserve">ах подачи заявления. </w:t>
      </w:r>
      <w:r w:rsidRPr="004048E8">
        <w:t>Поля со значком «*» являются обязательными для заполнения. При переходе на последующие шаги формы система выполняет проверку заполнения обязательных полей. Если проверка не пройдена, отображается системное сообщение о необходимости запол</w:t>
      </w:r>
      <w:r>
        <w:t>нить обязательные поля.</w:t>
      </w:r>
    </w:p>
    <w:p w14:paraId="57ADFC14" w14:textId="3E54C0AD" w:rsidR="00F03904" w:rsidRDefault="00AB685A" w:rsidP="00F03904">
      <w:pPr>
        <w:pStyle w:val="aff5"/>
      </w:pPr>
      <w:bookmarkStart w:id="28" w:name="OLE_LINK23"/>
      <w:r w:rsidRPr="00120BAB">
        <w:rPr>
          <w:sz w:val="28"/>
        </w:rPr>
        <w:lastRenderedPageBreak/>
        <w:drawing>
          <wp:inline distT="0" distB="0" distL="0" distR="0" wp14:anchorId="54708F74" wp14:editId="6F57C3AB">
            <wp:extent cx="4961717" cy="362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5640" cy="364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6FF8" w14:textId="270F31CD" w:rsidR="00F03904" w:rsidRDefault="00F03904" w:rsidP="00F03904">
      <w:pPr>
        <w:pStyle w:val="aff5"/>
      </w:pPr>
      <w:bookmarkStart w:id="29" w:name="_Ref466545516"/>
      <w:r w:rsidRPr="000E4B6C">
        <w:t>Рисунок </w:t>
      </w:r>
      <w:r w:rsidRPr="000E4B6C">
        <w:fldChar w:fldCharType="begin"/>
      </w:r>
      <w:r w:rsidRPr="000E4B6C">
        <w:instrText xml:space="preserve"> SEQ Рисунок \* ARABIC </w:instrText>
      </w:r>
      <w:r w:rsidRPr="000E4B6C">
        <w:fldChar w:fldCharType="separate"/>
      </w:r>
      <w:r w:rsidR="00A62548">
        <w:t>5</w:t>
      </w:r>
      <w:r w:rsidRPr="000E4B6C">
        <w:fldChar w:fldCharType="end"/>
      </w:r>
      <w:bookmarkEnd w:id="29"/>
      <w:r>
        <w:t xml:space="preserve"> Заполнение интерактивной формы</w:t>
      </w:r>
    </w:p>
    <w:p w14:paraId="1A505BBB" w14:textId="77777777" w:rsidR="00F03904" w:rsidRDefault="00F03904" w:rsidP="00F03904">
      <w:r>
        <w:t>Для перехода между шагами необходимо воспользоваться кнопками:</w:t>
      </w:r>
    </w:p>
    <w:p w14:paraId="17DBD839" w14:textId="77777777" w:rsidR="00F03904" w:rsidRDefault="00F03904" w:rsidP="00F03904">
      <w:pPr>
        <w:pStyle w:val="a"/>
        <w:tabs>
          <w:tab w:val="clear" w:pos="1460"/>
        </w:tabs>
      </w:pPr>
      <w:r>
        <w:rPr>
          <w:noProof/>
        </w:rPr>
        <w:drawing>
          <wp:inline distT="0" distB="0" distL="0" distR="0" wp14:anchorId="3E8D7B4D" wp14:editId="54C00E64">
            <wp:extent cx="976500" cy="21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5"/>
                    <a:stretch/>
                  </pic:blipFill>
                  <pic:spPr bwMode="auto">
                    <a:xfrm>
                      <a:off x="0" y="0"/>
                      <a:ext cx="9765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переход к предыдущему шагу;</w:t>
      </w:r>
    </w:p>
    <w:p w14:paraId="6802BA87" w14:textId="77777777" w:rsidR="00F03904" w:rsidRDefault="00F03904" w:rsidP="00F03904">
      <w:pPr>
        <w:pStyle w:val="a"/>
        <w:tabs>
          <w:tab w:val="clear" w:pos="1460"/>
        </w:tabs>
      </w:pPr>
      <w:r>
        <w:rPr>
          <w:noProof/>
        </w:rPr>
        <w:drawing>
          <wp:inline distT="0" distB="0" distL="0" distR="0" wp14:anchorId="66F4EEDD" wp14:editId="5D7C7AA3">
            <wp:extent cx="965250" cy="2160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переход к последующему шагу.</w:t>
      </w:r>
    </w:p>
    <w:p w14:paraId="4BBAB33F" w14:textId="77777777" w:rsidR="00F03904" w:rsidRPr="00C47E11" w:rsidRDefault="00F03904" w:rsidP="00F03904">
      <w:pPr>
        <w:pStyle w:val="a"/>
        <w:numPr>
          <w:ilvl w:val="0"/>
          <w:numId w:val="0"/>
        </w:numPr>
        <w:ind w:firstLine="426"/>
      </w:pPr>
      <w:r w:rsidRPr="00706132">
        <w:rPr>
          <w:szCs w:val="24"/>
        </w:rPr>
        <w:t>Если государственная услуга требует заполнения нескольких форм, то после заполнения всех</w:t>
      </w:r>
      <w:r w:rsidRPr="00342D47">
        <w:t xml:space="preserve"> шагов </w:t>
      </w:r>
      <w:r>
        <w:t xml:space="preserve">отобразится сводная форма заявления. В этой форме </w:t>
      </w:r>
      <w:r w:rsidRPr="00342D47">
        <w:t>необходимо нажать кнопку «</w:t>
      </w:r>
      <w:r w:rsidRPr="00342D47">
        <w:rPr>
          <w:noProof/>
        </w:rPr>
        <w:drawing>
          <wp:inline distT="0" distB="0" distL="0" distR="0" wp14:anchorId="0B799DB4" wp14:editId="53A3B7BD">
            <wp:extent cx="1053485" cy="21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596" t="15138" r="9180" b="18646"/>
                    <a:stretch/>
                  </pic:blipFill>
                  <pic:spPr bwMode="auto">
                    <a:xfrm>
                      <a:off x="0" y="0"/>
                      <a:ext cx="1053485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D47">
        <w:t>»</w:t>
      </w:r>
      <w:r>
        <w:t>. Если же услуга состоит из одного заявления, то кнопка подачи будет находиться на самой форме.</w:t>
      </w:r>
    </w:p>
    <w:p w14:paraId="547B486F" w14:textId="1F787B08" w:rsidR="00EB5F4E" w:rsidRDefault="00EB5F4E" w:rsidP="00F03904">
      <w:r>
        <w:t>Ниже более подробно описан процесс подачи заявления для электронной формы</w:t>
      </w:r>
      <w:r w:rsidR="00CA0555">
        <w:t xml:space="preserve"> «Отчёт о неблагоприятных событиях медицинских изделий»</w:t>
      </w:r>
      <w:r w:rsidR="00F03904">
        <w:t>.</w:t>
      </w:r>
      <w:r>
        <w:br w:type="page"/>
      </w:r>
    </w:p>
    <w:p w14:paraId="67A8BF78" w14:textId="61453285" w:rsidR="00F03904" w:rsidRPr="00BE1E1D" w:rsidRDefault="00EB5F4E" w:rsidP="00F36C80">
      <w:pPr>
        <w:pStyle w:val="3"/>
      </w:pPr>
      <w:bookmarkStart w:id="30" w:name="_Toc133922787"/>
      <w:r>
        <w:lastRenderedPageBreak/>
        <w:t>П</w:t>
      </w:r>
      <w:r w:rsidR="00436C47">
        <w:t>одач</w:t>
      </w:r>
      <w:r>
        <w:t>а</w:t>
      </w:r>
      <w:r w:rsidR="00436C47">
        <w:t xml:space="preserve"> заявления по </w:t>
      </w:r>
      <w:r>
        <w:t>электронной форме</w:t>
      </w:r>
      <w:r w:rsidR="00436C47">
        <w:t xml:space="preserve"> «</w:t>
      </w:r>
      <w:r w:rsidR="00346D89" w:rsidRPr="00346D89">
        <w:t>Отчёт о неблагоприятных событиях медицинских изделий</w:t>
      </w:r>
      <w:r w:rsidR="00436C47">
        <w:t>»</w:t>
      </w:r>
      <w:bookmarkEnd w:id="30"/>
    </w:p>
    <w:p w14:paraId="4FC64B17" w14:textId="3EA0A52B" w:rsidR="00F03904" w:rsidRPr="00AD5C9B" w:rsidRDefault="00F03904" w:rsidP="00F03904">
      <w:pPr>
        <w:tabs>
          <w:tab w:val="left" w:pos="-142"/>
        </w:tabs>
        <w:spacing w:after="0" w:line="240" w:lineRule="auto"/>
        <w:ind w:firstLine="709"/>
        <w:rPr>
          <w:lang w:eastAsia="en-US"/>
        </w:rPr>
      </w:pPr>
      <w:r w:rsidRPr="00AD5C9B">
        <w:rPr>
          <w:lang w:eastAsia="en-US"/>
        </w:rPr>
        <w:t>Заполнение интерактивной формы «</w:t>
      </w:r>
      <w:r w:rsidR="00F56AD6">
        <w:rPr>
          <w:lang w:eastAsia="en-US"/>
        </w:rPr>
        <w:t>Отчёт о неблагоприятных событиях медицинских изделий</w:t>
      </w:r>
      <w:r w:rsidRPr="00AD5C9B">
        <w:rPr>
          <w:lang w:eastAsia="en-US"/>
        </w:rPr>
        <w:t>» состо</w:t>
      </w:r>
      <w:r>
        <w:rPr>
          <w:lang w:eastAsia="en-US"/>
        </w:rPr>
        <w:t>ит из следующих шагов</w:t>
      </w:r>
      <w:r w:rsidRPr="00AD5C9B">
        <w:rPr>
          <w:lang w:eastAsia="en-US"/>
        </w:rPr>
        <w:t>:</w:t>
      </w:r>
    </w:p>
    <w:p w14:paraId="053B8BCC" w14:textId="6E180DDE" w:rsidR="00F03904" w:rsidRDefault="00F56AD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Информация о заявителе</w:t>
      </w:r>
      <w:r w:rsidR="00F03904" w:rsidRPr="00952BAA">
        <w:rPr>
          <w:szCs w:val="24"/>
        </w:rPr>
        <w:t>.</w:t>
      </w:r>
    </w:p>
    <w:p w14:paraId="571CC8BD" w14:textId="544345BD" w:rsidR="00F36C80" w:rsidRDefault="00F36C80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F36C80">
        <w:rPr>
          <w:szCs w:val="24"/>
        </w:rPr>
        <w:t>Ад</w:t>
      </w:r>
      <w:r w:rsidR="00031706">
        <w:rPr>
          <w:szCs w:val="24"/>
        </w:rPr>
        <w:t>министративная информация</w:t>
      </w:r>
      <w:r>
        <w:rPr>
          <w:szCs w:val="24"/>
        </w:rPr>
        <w:t>.</w:t>
      </w:r>
    </w:p>
    <w:p w14:paraId="0E26B8C3" w14:textId="5A9668AF" w:rsidR="00F36C80" w:rsidRPr="00F36C80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государственной регистрации МИ</w:t>
      </w:r>
      <w:r w:rsidR="00F36C80">
        <w:rPr>
          <w:szCs w:val="24"/>
        </w:rPr>
        <w:t>.</w:t>
      </w:r>
    </w:p>
    <w:p w14:paraId="59F1D1E1" w14:textId="0BF68F12" w:rsidR="00F36C80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Информация о МИ</w:t>
      </w:r>
      <w:r w:rsidR="00F36C80">
        <w:rPr>
          <w:szCs w:val="24"/>
        </w:rPr>
        <w:t>.</w:t>
      </w:r>
    </w:p>
    <w:p w14:paraId="0CDB6083" w14:textId="2676705B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составах МИ.</w:t>
      </w:r>
    </w:p>
    <w:p w14:paraId="798CB7DC" w14:textId="6BCA0CD4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комплектациях МИ.</w:t>
      </w:r>
    </w:p>
    <w:p w14:paraId="34B3AB94" w14:textId="13319D17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принадлежностях МИ.</w:t>
      </w:r>
    </w:p>
    <w:p w14:paraId="71643F17" w14:textId="5B8A1E68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поставщике МИ.</w:t>
      </w:r>
    </w:p>
    <w:p w14:paraId="67AB5575" w14:textId="7A707AA9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медицинской организации.</w:t>
      </w:r>
    </w:p>
    <w:p w14:paraId="5CBD69A0" w14:textId="7609EF1E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неблагоприятном событии (инциденте).</w:t>
      </w:r>
    </w:p>
    <w:p w14:paraId="0C6767E8" w14:textId="156807B1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пострадавшем.</w:t>
      </w:r>
    </w:p>
    <w:p w14:paraId="7B9ECACA" w14:textId="00248DFE" w:rsidR="00031706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>
        <w:rPr>
          <w:szCs w:val="24"/>
        </w:rPr>
        <w:t>Сведения о результатах предварительного заключения.</w:t>
      </w:r>
    </w:p>
    <w:p w14:paraId="2DDA1042" w14:textId="77777777" w:rsidR="00F03904" w:rsidRPr="00952BAA" w:rsidRDefault="00F03904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52BAA">
        <w:rPr>
          <w:szCs w:val="24"/>
        </w:rPr>
        <w:t>Предварительный просмотр заполненного заявления</w:t>
      </w:r>
    </w:p>
    <w:p w14:paraId="00E2A18D" w14:textId="47C4BE14" w:rsidR="00F03904" w:rsidRDefault="00F03904" w:rsidP="00F03904">
      <w:pPr>
        <w:pStyle w:val="3"/>
        <w:rPr>
          <w:szCs w:val="24"/>
        </w:rPr>
      </w:pPr>
      <w:bookmarkStart w:id="31" w:name="_Toc50538019"/>
      <w:bookmarkStart w:id="32" w:name="_Toc133922788"/>
      <w:r w:rsidRPr="00FD2FCF">
        <w:rPr>
          <w:szCs w:val="24"/>
        </w:rPr>
        <w:t>Информация о</w:t>
      </w:r>
      <w:bookmarkEnd w:id="31"/>
      <w:r w:rsidR="00346D89">
        <w:rPr>
          <w:szCs w:val="24"/>
        </w:rPr>
        <w:t xml:space="preserve"> заявителе</w:t>
      </w:r>
      <w:bookmarkEnd w:id="32"/>
    </w:p>
    <w:p w14:paraId="115C415E" w14:textId="14E51D8A" w:rsidR="00F03904" w:rsidRPr="00120BAB" w:rsidRDefault="00346D89" w:rsidP="00F03904">
      <w:pPr>
        <w:pStyle w:val="aff5"/>
        <w:rPr>
          <w:sz w:val="28"/>
        </w:rPr>
      </w:pPr>
      <w:r w:rsidRPr="00120BAB">
        <w:rPr>
          <w:sz w:val="28"/>
        </w:rPr>
        <w:drawing>
          <wp:inline distT="0" distB="0" distL="0" distR="0" wp14:anchorId="34AAF493" wp14:editId="17528023">
            <wp:extent cx="6264275" cy="4577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6DE5" w14:textId="689319B5" w:rsidR="00F03904" w:rsidRDefault="00F03904" w:rsidP="00F03904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6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</w:t>
      </w:r>
      <w:r w:rsidR="00436C47" w:rsidRPr="00120BAB">
        <w:rPr>
          <w:sz w:val="24"/>
        </w:rPr>
        <w:t>Информация о заявителе</w:t>
      </w:r>
    </w:p>
    <w:p w14:paraId="34CD466C" w14:textId="77777777" w:rsidR="004B4E34" w:rsidRDefault="00566947" w:rsidP="00566947">
      <w:r>
        <w:lastRenderedPageBreak/>
        <w:t xml:space="preserve">На вкладку «Сведения о заявителе» подтягивается информация из личного кабинета (далее- ЛК) ЕСИА и часть полей </w:t>
      </w:r>
      <w:proofErr w:type="spellStart"/>
      <w:r>
        <w:t>предзаполнены</w:t>
      </w:r>
      <w:proofErr w:type="spellEnd"/>
      <w:r>
        <w:t>. Для перехода к следующему шагу необходимо заполнить обязательные поля</w:t>
      </w:r>
      <w:r w:rsidR="004B4E34">
        <w:t>:</w:t>
      </w:r>
    </w:p>
    <w:p w14:paraId="188EB4FE" w14:textId="05844841" w:rsidR="004B4E34" w:rsidRDefault="004B4E34" w:rsidP="00604BD1">
      <w:pPr>
        <w:pStyle w:val="aff1"/>
        <w:numPr>
          <w:ilvl w:val="0"/>
          <w:numId w:val="13"/>
        </w:numPr>
      </w:pPr>
      <w:proofErr w:type="spellStart"/>
      <w:r>
        <w:t>Email</w:t>
      </w:r>
      <w:proofErr w:type="spellEnd"/>
      <w:r w:rsidR="00F53CC5">
        <w:t xml:space="preserve"> (один или несколько, </w:t>
      </w:r>
      <w:r w:rsidR="00FA7A81">
        <w:t>через запятую)</w:t>
      </w:r>
      <w:r>
        <w:t>;</w:t>
      </w:r>
    </w:p>
    <w:p w14:paraId="35C22B46" w14:textId="1DA909F4" w:rsidR="004B4E34" w:rsidRDefault="004B4E34" w:rsidP="00604BD1">
      <w:pPr>
        <w:pStyle w:val="aff1"/>
        <w:numPr>
          <w:ilvl w:val="0"/>
          <w:numId w:val="13"/>
        </w:numPr>
      </w:pPr>
      <w:r>
        <w:t>Тип отправителя (Производитель или Уполномоченный представитель);</w:t>
      </w:r>
    </w:p>
    <w:p w14:paraId="7502DC57" w14:textId="4D66125B" w:rsidR="004B4E34" w:rsidRDefault="004B4E34" w:rsidP="00604BD1">
      <w:pPr>
        <w:pStyle w:val="aff1"/>
        <w:numPr>
          <w:ilvl w:val="0"/>
          <w:numId w:val="13"/>
        </w:numPr>
      </w:pPr>
      <w:r>
        <w:t>Фамилия (руководителя);</w:t>
      </w:r>
    </w:p>
    <w:p w14:paraId="09CBF37D" w14:textId="2BAB2B4D" w:rsidR="004B4E34" w:rsidRDefault="004B4E34" w:rsidP="00604BD1">
      <w:pPr>
        <w:pStyle w:val="aff1"/>
        <w:numPr>
          <w:ilvl w:val="0"/>
          <w:numId w:val="13"/>
        </w:numPr>
      </w:pPr>
      <w:r>
        <w:t xml:space="preserve">Имя (руководителя); </w:t>
      </w:r>
    </w:p>
    <w:p w14:paraId="7048BBE1" w14:textId="3848FC46" w:rsidR="004B4E34" w:rsidRDefault="004B4E34" w:rsidP="00604BD1">
      <w:pPr>
        <w:pStyle w:val="aff1"/>
        <w:numPr>
          <w:ilvl w:val="0"/>
          <w:numId w:val="13"/>
        </w:numPr>
      </w:pPr>
      <w:r>
        <w:t>Отчество (руководителя);</w:t>
      </w:r>
    </w:p>
    <w:p w14:paraId="7D4AE269" w14:textId="16C4E88F" w:rsidR="004B4E34" w:rsidRDefault="004B4E34" w:rsidP="00604BD1">
      <w:pPr>
        <w:pStyle w:val="aff1"/>
        <w:numPr>
          <w:ilvl w:val="0"/>
          <w:numId w:val="13"/>
        </w:numPr>
      </w:pPr>
      <w:r>
        <w:t>Должность (руководителя)</w:t>
      </w:r>
    </w:p>
    <w:p w14:paraId="057F72B2" w14:textId="55ABB542" w:rsidR="00566947" w:rsidRPr="00120BAB" w:rsidRDefault="00190C1F" w:rsidP="00566947">
      <w:r>
        <w:t>Затем</w:t>
      </w:r>
      <w:r w:rsidR="00566947">
        <w:t xml:space="preserve"> нажать кнопку «Далее».</w:t>
      </w:r>
    </w:p>
    <w:p w14:paraId="198E662C" w14:textId="60C5EBC1" w:rsidR="00F36C80" w:rsidRDefault="00F36C80" w:rsidP="00F36C80">
      <w:pPr>
        <w:pStyle w:val="3"/>
        <w:rPr>
          <w:szCs w:val="24"/>
        </w:rPr>
      </w:pPr>
      <w:bookmarkStart w:id="33" w:name="_Toc133922789"/>
      <w:bookmarkStart w:id="34" w:name="_Toc50538020"/>
      <w:r w:rsidRPr="00F36C80">
        <w:rPr>
          <w:szCs w:val="24"/>
        </w:rPr>
        <w:t>Ад</w:t>
      </w:r>
      <w:r w:rsidR="00346D89">
        <w:rPr>
          <w:szCs w:val="24"/>
        </w:rPr>
        <w:t>министративная информация</w:t>
      </w:r>
      <w:bookmarkEnd w:id="33"/>
    </w:p>
    <w:p w14:paraId="405EBD14" w14:textId="77777777" w:rsidR="00FA7A81" w:rsidRDefault="00FA7A81" w:rsidP="00F56AD6">
      <w:r>
        <w:t xml:space="preserve">В зависимости от значения, выбранного заявителем в поле «Тип отчёта», набор полей для шага «Административная информация» может отличаться. </w:t>
      </w:r>
    </w:p>
    <w:p w14:paraId="5C5503E2" w14:textId="55776B25" w:rsidR="00F56AD6" w:rsidRDefault="00FA7A81" w:rsidP="00F56AD6">
      <w:r>
        <w:t>В случае</w:t>
      </w:r>
      <w:r w:rsidR="00F56AD6">
        <w:t xml:space="preserve"> выбор</w:t>
      </w:r>
      <w:r>
        <w:t>а</w:t>
      </w:r>
      <w:r w:rsidR="00F56AD6">
        <w:t xml:space="preserve"> значения «Первоначальный отчёт»</w:t>
      </w:r>
      <w:r w:rsidR="00774F29">
        <w:t xml:space="preserve"> (</w:t>
      </w:r>
      <w:r w:rsidR="00774F29">
        <w:fldChar w:fldCharType="begin"/>
      </w:r>
      <w:r w:rsidR="00774F29">
        <w:instrText xml:space="preserve"> REF _Ref134023170 \h </w:instrText>
      </w:r>
      <w:r w:rsidR="00774F29">
        <w:fldChar w:fldCharType="separate"/>
      </w:r>
      <w:r w:rsidR="00C03745" w:rsidRPr="00120BAB">
        <w:t xml:space="preserve">Рисунок </w:t>
      </w:r>
      <w:r w:rsidR="00C03745">
        <w:t>7</w:t>
      </w:r>
      <w:r w:rsidR="00774F29">
        <w:fldChar w:fldCharType="end"/>
      </w:r>
      <w:r w:rsidR="00774F29">
        <w:t>)</w:t>
      </w:r>
      <w:r w:rsidR="00F56AD6">
        <w:t xml:space="preserve"> </w:t>
      </w:r>
      <w:r>
        <w:t xml:space="preserve">в поле «Тип отчёта» </w:t>
      </w:r>
      <w:r w:rsidR="00F56AD6">
        <w:t>пользователю необходимо заполнить значения</w:t>
      </w:r>
      <w:r w:rsidR="002D0BC5">
        <w:t xml:space="preserve"> следующих обязательных</w:t>
      </w:r>
      <w:r w:rsidR="00F56AD6">
        <w:t xml:space="preserve"> полей:</w:t>
      </w:r>
    </w:p>
    <w:p w14:paraId="02AA16EB" w14:textId="6495F91D" w:rsidR="00F56AD6" w:rsidRDefault="00F56AD6" w:rsidP="00604BD1">
      <w:pPr>
        <w:pStyle w:val="aff1"/>
        <w:numPr>
          <w:ilvl w:val="0"/>
          <w:numId w:val="11"/>
        </w:numPr>
        <w:spacing w:line="240" w:lineRule="auto"/>
      </w:pPr>
      <w:r>
        <w:t>Дата отчёта</w:t>
      </w:r>
      <w:r w:rsidR="002D0BC5">
        <w:t xml:space="preserve"> (</w:t>
      </w:r>
      <w:r w:rsidR="002D0BC5">
        <w:rPr>
          <w:szCs w:val="24"/>
        </w:rPr>
        <w:t>значение поля не может быть</w:t>
      </w:r>
      <w:r w:rsidR="002D0BC5" w:rsidRPr="002D0BC5">
        <w:rPr>
          <w:szCs w:val="24"/>
        </w:rPr>
        <w:t xml:space="preserve"> более 5 лет назад)</w:t>
      </w:r>
      <w:r w:rsidR="00190C1F">
        <w:rPr>
          <w:szCs w:val="24"/>
        </w:rPr>
        <w:t>;</w:t>
      </w:r>
      <w:r>
        <w:t xml:space="preserve"> </w:t>
      </w:r>
    </w:p>
    <w:p w14:paraId="31D74FC6" w14:textId="340C2112" w:rsidR="00723426" w:rsidRPr="003D6FCA" w:rsidRDefault="00723426" w:rsidP="00604BD1">
      <w:pPr>
        <w:pStyle w:val="aff1"/>
        <w:numPr>
          <w:ilvl w:val="0"/>
          <w:numId w:val="11"/>
        </w:numPr>
        <w:spacing w:line="240" w:lineRule="auto"/>
      </w:pPr>
      <w:r>
        <w:t xml:space="preserve">Сообщение о НС. Для этого необходимо в поле «Номер» внести значение сообщения о НС. </w:t>
      </w:r>
      <w:r w:rsidRPr="003D6FCA">
        <w:rPr>
          <w:b/>
          <w:i/>
        </w:rPr>
        <w:t>Пример значения в поле «Номер»: НС-1.</w:t>
      </w:r>
      <w:r>
        <w:rPr>
          <w:b/>
          <w:i/>
        </w:rPr>
        <w:t xml:space="preserve"> </w:t>
      </w:r>
      <w:r>
        <w:t>Затем нажать кнопку «Найти» и выбрать подходящее значение в выпадающем списке.</w:t>
      </w:r>
    </w:p>
    <w:p w14:paraId="5FEB0058" w14:textId="7C696559" w:rsidR="00F56AD6" w:rsidRDefault="00F56AD6" w:rsidP="00604BD1">
      <w:pPr>
        <w:pStyle w:val="aff1"/>
        <w:numPr>
          <w:ilvl w:val="0"/>
          <w:numId w:val="11"/>
        </w:numPr>
        <w:spacing w:line="240" w:lineRule="auto"/>
      </w:pPr>
      <w:r>
        <w:t>Получение информации о НС (инциденте)</w:t>
      </w:r>
      <w:r w:rsidR="00190C1F">
        <w:t>;</w:t>
      </w:r>
    </w:p>
    <w:p w14:paraId="59B95924" w14:textId="0FD0C208" w:rsidR="00F56AD6" w:rsidRDefault="00F56AD6" w:rsidP="00604BD1">
      <w:pPr>
        <w:pStyle w:val="aff1"/>
        <w:numPr>
          <w:ilvl w:val="0"/>
          <w:numId w:val="11"/>
        </w:numPr>
        <w:spacing w:line="240" w:lineRule="auto"/>
      </w:pPr>
      <w:r>
        <w:t>Тип сообщения о НС (инциденте)</w:t>
      </w:r>
      <w:r w:rsidR="00190C1F">
        <w:t>;</w:t>
      </w:r>
    </w:p>
    <w:p w14:paraId="47797688" w14:textId="5E4452F4" w:rsidR="00F56AD6" w:rsidRDefault="00F56AD6" w:rsidP="00604BD1">
      <w:pPr>
        <w:pStyle w:val="aff1"/>
        <w:numPr>
          <w:ilvl w:val="0"/>
          <w:numId w:val="11"/>
        </w:numPr>
        <w:spacing w:line="240" w:lineRule="auto"/>
      </w:pPr>
      <w:r>
        <w:t>Представляет НС (инцидент) серьезную угрозу общественному здоровью.</w:t>
      </w:r>
    </w:p>
    <w:p w14:paraId="2AE65067" w14:textId="77B3FABC" w:rsidR="003D6FCA" w:rsidRDefault="00BB68D0" w:rsidP="00BB68D0">
      <w:pPr>
        <w:spacing w:line="240" w:lineRule="auto"/>
      </w:pPr>
      <w:r>
        <w:t>При необходимости мо</w:t>
      </w:r>
      <w:r w:rsidR="003D6FCA">
        <w:t>гут</w:t>
      </w:r>
      <w:r>
        <w:t xml:space="preserve"> быть заполнен</w:t>
      </w:r>
      <w:r w:rsidR="003D6FCA">
        <w:t>ы</w:t>
      </w:r>
      <w:r>
        <w:t xml:space="preserve"> </w:t>
      </w:r>
      <w:r w:rsidR="003D6FCA">
        <w:t>необязательные</w:t>
      </w:r>
      <w:r>
        <w:t xml:space="preserve"> </w:t>
      </w:r>
      <w:r w:rsidR="003D6FCA">
        <w:t>сведения:</w:t>
      </w:r>
    </w:p>
    <w:p w14:paraId="7DE08C37" w14:textId="6241859D" w:rsidR="003D6FCA" w:rsidRDefault="003D6FCA" w:rsidP="00604BD1">
      <w:pPr>
        <w:pStyle w:val="aff1"/>
        <w:numPr>
          <w:ilvl w:val="0"/>
          <w:numId w:val="11"/>
        </w:numPr>
        <w:spacing w:line="240" w:lineRule="auto"/>
      </w:pPr>
      <w:r>
        <w:t>Поле «</w:t>
      </w:r>
      <w:r w:rsidRPr="003D6FCA">
        <w:t>Регистрационный номер НС (инцидента) (присваивается производителем)»</w:t>
      </w:r>
      <w:r>
        <w:t>;</w:t>
      </w:r>
    </w:p>
    <w:p w14:paraId="3DC59B82" w14:textId="3D76B4C0" w:rsidR="003D6FCA" w:rsidRPr="003D6FCA" w:rsidRDefault="003D6FCA" w:rsidP="00604BD1">
      <w:pPr>
        <w:pStyle w:val="aff1"/>
        <w:numPr>
          <w:ilvl w:val="0"/>
          <w:numId w:val="11"/>
        </w:numPr>
        <w:spacing w:line="240" w:lineRule="auto"/>
      </w:pPr>
      <w:r>
        <w:t>Блок «</w:t>
      </w:r>
      <w:r w:rsidRPr="003D6FCA">
        <w:t>Дополнительная информация, относящаяся к отчёту</w:t>
      </w:r>
      <w:r>
        <w:t xml:space="preserve">». Для добавления сведений в блок необходимо в поле «Номер» внести значение сообщения о НС. </w:t>
      </w:r>
      <w:r w:rsidRPr="003D6FCA">
        <w:rPr>
          <w:b/>
          <w:i/>
        </w:rPr>
        <w:t>Пример значения в поле «Номер»: НС-1.</w:t>
      </w:r>
      <w:r w:rsidR="00723426">
        <w:rPr>
          <w:b/>
          <w:i/>
        </w:rPr>
        <w:t xml:space="preserve"> </w:t>
      </w:r>
      <w:r w:rsidR="00723426">
        <w:t>Затем необходимо нажать кнопку «Найти» и выбрать подходящее значение в выпадающем списке.</w:t>
      </w:r>
    </w:p>
    <w:p w14:paraId="79F678E4" w14:textId="5DD8A0B9" w:rsidR="003D6FCA" w:rsidRPr="00723426" w:rsidRDefault="00723426" w:rsidP="00723426">
      <w:pPr>
        <w:pStyle w:val="aff1"/>
        <w:spacing w:line="240" w:lineRule="auto"/>
        <w:ind w:left="1060" w:firstLine="0"/>
      </w:pPr>
      <w:r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06FBCDFA" w14:textId="1D70E40A" w:rsidR="008C2402" w:rsidRPr="00120BAB" w:rsidRDefault="001333E8" w:rsidP="008C2402">
      <w:pPr>
        <w:keepNext/>
        <w:rPr>
          <w:sz w:val="28"/>
        </w:rPr>
      </w:pPr>
      <w:r w:rsidRPr="00120BAB">
        <w:rPr>
          <w:noProof/>
          <w:sz w:val="28"/>
        </w:rPr>
        <w:lastRenderedPageBreak/>
        <w:drawing>
          <wp:inline distT="0" distB="0" distL="0" distR="0" wp14:anchorId="0EE92263" wp14:editId="0CA19AE0">
            <wp:extent cx="6264275" cy="5503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D42A" w14:textId="121BB578" w:rsidR="008C2402" w:rsidRPr="00120BAB" w:rsidRDefault="008C2402" w:rsidP="00AD2447">
      <w:pPr>
        <w:pStyle w:val="aff4"/>
        <w:rPr>
          <w:sz w:val="24"/>
        </w:rPr>
      </w:pPr>
      <w:bookmarkStart w:id="35" w:name="_Ref134023170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C03745">
        <w:rPr>
          <w:sz w:val="24"/>
        </w:rPr>
        <w:t>7</w:t>
      </w:r>
      <w:r w:rsidRPr="00120BAB">
        <w:rPr>
          <w:sz w:val="24"/>
        </w:rPr>
        <w:fldChar w:fldCharType="end"/>
      </w:r>
      <w:bookmarkEnd w:id="35"/>
      <w:r w:rsidRPr="00120BAB">
        <w:rPr>
          <w:sz w:val="24"/>
        </w:rPr>
        <w:t xml:space="preserve"> Ад</w:t>
      </w:r>
      <w:r w:rsidR="00346D89" w:rsidRPr="00120BAB">
        <w:rPr>
          <w:sz w:val="24"/>
        </w:rPr>
        <w:t>министративная информация</w:t>
      </w:r>
      <w:r w:rsidR="0066738D" w:rsidRPr="00120BAB">
        <w:rPr>
          <w:sz w:val="24"/>
        </w:rPr>
        <w:t xml:space="preserve"> «Первоначальный отчёт»</w:t>
      </w:r>
    </w:p>
    <w:p w14:paraId="2FD7AAE6" w14:textId="097741A3" w:rsidR="00F56AD6" w:rsidRDefault="00F56AD6" w:rsidP="00F56AD6">
      <w:r>
        <w:t>При выборе значения «Последующий отчёт</w:t>
      </w:r>
      <w:r w:rsidR="00723426">
        <w:t>» в поле «Тип отчёта»</w:t>
      </w:r>
      <w:r w:rsidR="00774F29">
        <w:t xml:space="preserve"> (</w:t>
      </w:r>
      <w:r w:rsidR="00774F29">
        <w:fldChar w:fldCharType="begin"/>
      </w:r>
      <w:r w:rsidR="00774F29">
        <w:instrText xml:space="preserve"> REF _Ref134023186 \h </w:instrText>
      </w:r>
      <w:r w:rsidR="00774F29">
        <w:fldChar w:fldCharType="separate"/>
      </w:r>
      <w:r w:rsidR="00407521" w:rsidRPr="00120BAB">
        <w:t xml:space="preserve">Рисунок </w:t>
      </w:r>
      <w:r w:rsidR="00407521">
        <w:t>8</w:t>
      </w:r>
      <w:r w:rsidR="00774F29">
        <w:fldChar w:fldCharType="end"/>
      </w:r>
      <w:r w:rsidR="00774F29">
        <w:t>)</w:t>
      </w:r>
      <w:r>
        <w:t xml:space="preserve"> пользователю необходимо заполнить значения </w:t>
      </w:r>
      <w:r w:rsidR="002D0BC5">
        <w:t>следующих обязательных полей</w:t>
      </w:r>
      <w:r>
        <w:t>:</w:t>
      </w:r>
    </w:p>
    <w:p w14:paraId="7FC41065" w14:textId="461B3089" w:rsidR="00F56AD6" w:rsidRDefault="00F56AD6" w:rsidP="00604BD1">
      <w:pPr>
        <w:pStyle w:val="aff1"/>
        <w:numPr>
          <w:ilvl w:val="0"/>
          <w:numId w:val="11"/>
        </w:numPr>
        <w:spacing w:line="240" w:lineRule="auto"/>
      </w:pPr>
      <w:r>
        <w:t>Дата отчёта</w:t>
      </w:r>
      <w:r w:rsidR="002D0BC5">
        <w:t xml:space="preserve"> (</w:t>
      </w:r>
      <w:r w:rsidR="002D0BC5">
        <w:rPr>
          <w:szCs w:val="24"/>
        </w:rPr>
        <w:t>значение поля не может быть</w:t>
      </w:r>
      <w:r w:rsidR="002D0BC5" w:rsidRPr="002D0BC5">
        <w:rPr>
          <w:szCs w:val="24"/>
        </w:rPr>
        <w:t xml:space="preserve"> более 5 лет назад)</w:t>
      </w:r>
      <w:r w:rsidR="00190C1F">
        <w:t>;</w:t>
      </w:r>
      <w:r>
        <w:t xml:space="preserve"> </w:t>
      </w:r>
    </w:p>
    <w:p w14:paraId="531311C2" w14:textId="77777777" w:rsidR="00774F29" w:rsidRDefault="00143E91" w:rsidP="00604BD1">
      <w:pPr>
        <w:pStyle w:val="aff1"/>
        <w:numPr>
          <w:ilvl w:val="0"/>
          <w:numId w:val="11"/>
        </w:numPr>
        <w:spacing w:line="240" w:lineRule="auto"/>
      </w:pPr>
      <w:r>
        <w:t xml:space="preserve">Номер </w:t>
      </w:r>
      <w:r w:rsidR="00723426">
        <w:t xml:space="preserve">первоначального </w:t>
      </w:r>
      <w:r>
        <w:t>отчёта</w:t>
      </w:r>
      <w:r w:rsidR="00723426">
        <w:t>. Для заполнения поля необходимо указать н</w:t>
      </w:r>
      <w:r w:rsidR="002D0BC5">
        <w:t>омер отчёта о неблагоприятном событии</w:t>
      </w:r>
      <w:r w:rsidR="00723426">
        <w:t xml:space="preserve"> и </w:t>
      </w:r>
      <w:r w:rsidR="002D0BC5">
        <w:t>дат</w:t>
      </w:r>
      <w:r w:rsidR="00723426">
        <w:t>у</w:t>
      </w:r>
      <w:r w:rsidR="002D0BC5">
        <w:t xml:space="preserve"> отчёта</w:t>
      </w:r>
      <w:r w:rsidR="00E06D69">
        <w:t xml:space="preserve"> (необязательно для заполнения)</w:t>
      </w:r>
      <w:r w:rsidR="002D0BC5">
        <w:t xml:space="preserve">, </w:t>
      </w:r>
      <w:r w:rsidR="00723426">
        <w:t xml:space="preserve">а </w:t>
      </w:r>
      <w:r w:rsidR="002D0BC5">
        <w:t>после нажатия кнопки «Найти» выбрать нужное значение в выпадающем списке.</w:t>
      </w:r>
      <w:r w:rsidR="00641F1C">
        <w:t xml:space="preserve"> </w:t>
      </w:r>
      <w:r w:rsidR="00641F1C" w:rsidRPr="00723426">
        <w:rPr>
          <w:b/>
          <w:i/>
        </w:rPr>
        <w:t xml:space="preserve">Пример значения в </w:t>
      </w:r>
      <w:r w:rsidR="004C20F5" w:rsidRPr="00723426">
        <w:rPr>
          <w:b/>
          <w:i/>
        </w:rPr>
        <w:t>поле</w:t>
      </w:r>
      <w:r w:rsidR="00641F1C" w:rsidRPr="00723426">
        <w:rPr>
          <w:b/>
          <w:i/>
        </w:rPr>
        <w:t xml:space="preserve"> «Номер» - ОНС-6</w:t>
      </w:r>
      <w:r w:rsidR="00641F1C" w:rsidRPr="00723426">
        <w:rPr>
          <w:i/>
        </w:rPr>
        <w:t>.</w:t>
      </w:r>
      <w:r w:rsidR="002D0BC5">
        <w:t xml:space="preserve"> </w:t>
      </w:r>
    </w:p>
    <w:p w14:paraId="563E2BD2" w14:textId="254B4141" w:rsidR="00F56AD6" w:rsidRDefault="002D0BC5" w:rsidP="00774F29">
      <w:pPr>
        <w:pStyle w:val="aff1"/>
        <w:spacing w:line="240" w:lineRule="auto"/>
        <w:ind w:left="1060" w:firstLine="0"/>
      </w:pPr>
      <w:r>
        <w:t>Поиск значения номера отчёта выполняется только по полному соответствию</w:t>
      </w:r>
      <w:r w:rsidR="00E06D69">
        <w:t xml:space="preserve"> номера</w:t>
      </w:r>
      <w:r w:rsidR="00BD1873">
        <w:t xml:space="preserve"> ОНС</w:t>
      </w:r>
      <w:r w:rsidR="004C20F5">
        <w:t>.</w:t>
      </w:r>
      <w:r w:rsidR="00BF6381">
        <w:t xml:space="preserve"> </w:t>
      </w:r>
    </w:p>
    <w:p w14:paraId="1F73CCB3" w14:textId="5684B596" w:rsidR="00F56AD6" w:rsidRDefault="00F56AD6" w:rsidP="00604BD1">
      <w:pPr>
        <w:pStyle w:val="aff1"/>
        <w:numPr>
          <w:ilvl w:val="0"/>
          <w:numId w:val="11"/>
        </w:numPr>
        <w:spacing w:line="240" w:lineRule="auto"/>
      </w:pPr>
      <w:r>
        <w:t>Получение информации о НС (инциденте)</w:t>
      </w:r>
      <w:r w:rsidR="00190C1F">
        <w:t>;</w:t>
      </w:r>
    </w:p>
    <w:p w14:paraId="3880BC34" w14:textId="2AE650C6" w:rsidR="00F56AD6" w:rsidRDefault="00F56AD6" w:rsidP="00604BD1">
      <w:pPr>
        <w:pStyle w:val="aff1"/>
        <w:numPr>
          <w:ilvl w:val="0"/>
          <w:numId w:val="11"/>
        </w:numPr>
        <w:spacing w:line="240" w:lineRule="auto"/>
      </w:pPr>
      <w:r>
        <w:t>Тип сообщения о НС (инциденте)</w:t>
      </w:r>
      <w:r w:rsidR="00190C1F">
        <w:t>;</w:t>
      </w:r>
    </w:p>
    <w:p w14:paraId="1210F6C5" w14:textId="790DE00F" w:rsidR="00F56AD6" w:rsidRDefault="00F56AD6" w:rsidP="00604BD1">
      <w:pPr>
        <w:pStyle w:val="aff1"/>
        <w:numPr>
          <w:ilvl w:val="0"/>
          <w:numId w:val="11"/>
        </w:numPr>
        <w:spacing w:line="240" w:lineRule="auto"/>
      </w:pPr>
      <w:r>
        <w:t>Представляет НС (инцидент) серьезную угрозу общественному здоровью.</w:t>
      </w:r>
    </w:p>
    <w:p w14:paraId="085AE0CE" w14:textId="77777777" w:rsidR="00774F29" w:rsidRDefault="00774F29" w:rsidP="00774F29">
      <w:pPr>
        <w:spacing w:line="240" w:lineRule="auto"/>
      </w:pPr>
      <w:r>
        <w:t>При необходимости могут быть заполнены необязательные сведения:</w:t>
      </w:r>
    </w:p>
    <w:p w14:paraId="216EEDE5" w14:textId="77777777" w:rsidR="00774F29" w:rsidRDefault="00774F29" w:rsidP="00604BD1">
      <w:pPr>
        <w:pStyle w:val="aff1"/>
        <w:numPr>
          <w:ilvl w:val="0"/>
          <w:numId w:val="11"/>
        </w:numPr>
        <w:spacing w:line="240" w:lineRule="auto"/>
      </w:pPr>
      <w:r>
        <w:t>Поле «</w:t>
      </w:r>
      <w:r w:rsidRPr="003D6FCA">
        <w:t>Регистрационный номер НС (инцидента) (присваивается производителем)»</w:t>
      </w:r>
      <w:r>
        <w:t>;</w:t>
      </w:r>
    </w:p>
    <w:p w14:paraId="37A9205E" w14:textId="77777777" w:rsidR="00774F29" w:rsidRPr="003D6FCA" w:rsidRDefault="00774F29" w:rsidP="00604BD1">
      <w:pPr>
        <w:pStyle w:val="aff1"/>
        <w:numPr>
          <w:ilvl w:val="0"/>
          <w:numId w:val="11"/>
        </w:numPr>
        <w:spacing w:line="240" w:lineRule="auto"/>
      </w:pPr>
      <w:r>
        <w:lastRenderedPageBreak/>
        <w:t>Блок «</w:t>
      </w:r>
      <w:r w:rsidRPr="003D6FCA">
        <w:t>Дополнительная информация, относящаяся к отчёту</w:t>
      </w:r>
      <w:r>
        <w:t xml:space="preserve">». Для добавления сведений в блок необходимо в поле «Номер» внести значение сообщения о НС. </w:t>
      </w:r>
      <w:r w:rsidRPr="003D6FCA">
        <w:rPr>
          <w:b/>
          <w:i/>
        </w:rPr>
        <w:t>Пример значения в поле «Номер»: НС-1.</w:t>
      </w:r>
      <w:r>
        <w:rPr>
          <w:b/>
          <w:i/>
        </w:rPr>
        <w:t xml:space="preserve"> </w:t>
      </w:r>
      <w:r>
        <w:t>Затем необходимо нажать кнопку «Найти» и выбрать подходящее значение в выпадающем списке.</w:t>
      </w:r>
    </w:p>
    <w:p w14:paraId="6E4B7622" w14:textId="2D81D9A7" w:rsidR="00774F29" w:rsidRDefault="00774F29" w:rsidP="00774F29">
      <w:pPr>
        <w:pStyle w:val="aff1"/>
        <w:spacing w:line="240" w:lineRule="auto"/>
        <w:ind w:left="1060" w:firstLine="0"/>
      </w:pPr>
      <w:r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69879609" w14:textId="77777777" w:rsidR="00774F29" w:rsidRPr="00723426" w:rsidRDefault="00774F29" w:rsidP="00774F29">
      <w:pPr>
        <w:pStyle w:val="aff1"/>
        <w:spacing w:line="240" w:lineRule="auto"/>
        <w:ind w:left="1060" w:firstLine="0"/>
      </w:pPr>
    </w:p>
    <w:p w14:paraId="5985700C" w14:textId="05BBA448" w:rsidR="0066738D" w:rsidRPr="00120BAB" w:rsidRDefault="0066738D" w:rsidP="0066738D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0A9A1635" wp14:editId="0EC83378">
            <wp:extent cx="6264275" cy="679767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657B" w14:textId="146EDBA0" w:rsidR="0066738D" w:rsidRDefault="0066738D" w:rsidP="0066738D">
      <w:pPr>
        <w:pStyle w:val="aff4"/>
        <w:rPr>
          <w:sz w:val="24"/>
        </w:rPr>
      </w:pPr>
      <w:bookmarkStart w:id="36" w:name="_Ref134023186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C03745">
        <w:rPr>
          <w:sz w:val="24"/>
        </w:rPr>
        <w:t>8</w:t>
      </w:r>
      <w:r w:rsidRPr="00120BAB">
        <w:rPr>
          <w:sz w:val="24"/>
        </w:rPr>
        <w:fldChar w:fldCharType="end"/>
      </w:r>
      <w:bookmarkEnd w:id="36"/>
      <w:r w:rsidRPr="00120BAB">
        <w:rPr>
          <w:sz w:val="24"/>
        </w:rPr>
        <w:t xml:space="preserve"> Административная информация «Последующий отчёт»</w:t>
      </w:r>
    </w:p>
    <w:p w14:paraId="6CDB4FDD" w14:textId="77777777" w:rsidR="00774F29" w:rsidRPr="00120BAB" w:rsidRDefault="00774F29" w:rsidP="0066738D">
      <w:pPr>
        <w:pStyle w:val="aff4"/>
        <w:rPr>
          <w:sz w:val="24"/>
        </w:rPr>
      </w:pPr>
    </w:p>
    <w:p w14:paraId="18C72B15" w14:textId="27178ABF" w:rsidR="002D0BC5" w:rsidRDefault="002D0BC5" w:rsidP="002D0BC5">
      <w:r>
        <w:lastRenderedPageBreak/>
        <w:t>При выборе значения «</w:t>
      </w:r>
      <w:r w:rsidR="000549E6" w:rsidRPr="00120BAB">
        <w:t>Комбинированный первоначальный и заключительный отчёт</w:t>
      </w:r>
      <w:r>
        <w:t xml:space="preserve">» </w:t>
      </w:r>
      <w:r w:rsidR="00774F29">
        <w:t>(</w:t>
      </w:r>
      <w:r w:rsidR="00774F29">
        <w:fldChar w:fldCharType="begin"/>
      </w:r>
      <w:r w:rsidR="00774F29">
        <w:instrText xml:space="preserve"> REF _Ref134023207 \h </w:instrText>
      </w:r>
      <w:r w:rsidR="00774F29">
        <w:fldChar w:fldCharType="separate"/>
      </w:r>
      <w:r w:rsidR="00C03745" w:rsidRPr="00120BAB">
        <w:t xml:space="preserve">Рисунок </w:t>
      </w:r>
      <w:r w:rsidR="00C03745">
        <w:t>9</w:t>
      </w:r>
      <w:r w:rsidR="00774F29">
        <w:fldChar w:fldCharType="end"/>
      </w:r>
      <w:r w:rsidR="00774F29">
        <w:t xml:space="preserve">) </w:t>
      </w:r>
      <w:r>
        <w:t>пользователю необходимо заполнить значения следующих обязательных полей:</w:t>
      </w:r>
    </w:p>
    <w:p w14:paraId="2BCC82F9" w14:textId="2DEC9E85" w:rsidR="002D0BC5" w:rsidRDefault="002D0BC5" w:rsidP="00604BD1">
      <w:pPr>
        <w:pStyle w:val="aff1"/>
        <w:numPr>
          <w:ilvl w:val="0"/>
          <w:numId w:val="11"/>
        </w:numPr>
        <w:spacing w:line="240" w:lineRule="auto"/>
      </w:pPr>
      <w:r>
        <w:t>Дата отчёта (</w:t>
      </w:r>
      <w:r>
        <w:rPr>
          <w:szCs w:val="24"/>
        </w:rPr>
        <w:t>значение поля не может быть</w:t>
      </w:r>
      <w:r w:rsidRPr="002D0BC5">
        <w:rPr>
          <w:szCs w:val="24"/>
        </w:rPr>
        <w:t xml:space="preserve"> более 5 лет назад)</w:t>
      </w:r>
      <w:r w:rsidR="00190C1F">
        <w:t>;</w:t>
      </w:r>
      <w:r>
        <w:t xml:space="preserve"> </w:t>
      </w:r>
    </w:p>
    <w:p w14:paraId="238574DB" w14:textId="51E0B1A6" w:rsidR="00774F29" w:rsidRPr="003D6FCA" w:rsidRDefault="00774F29" w:rsidP="00604BD1">
      <w:pPr>
        <w:pStyle w:val="aff1"/>
        <w:numPr>
          <w:ilvl w:val="0"/>
          <w:numId w:val="11"/>
        </w:numPr>
        <w:spacing w:line="240" w:lineRule="auto"/>
      </w:pPr>
      <w:r>
        <w:t xml:space="preserve">Сообщение о НС. Для этого необходимо в поле «Номер» внести значение сообщения о НС. </w:t>
      </w:r>
      <w:r w:rsidRPr="003D6FCA">
        <w:rPr>
          <w:b/>
          <w:i/>
        </w:rPr>
        <w:t>Пример значения в поле «Номер»: НС-1.</w:t>
      </w:r>
      <w:r>
        <w:rPr>
          <w:b/>
          <w:i/>
        </w:rPr>
        <w:t xml:space="preserve"> </w:t>
      </w:r>
      <w:r>
        <w:t>Затем нажать кнопку «Найти» и выбрать подходящее значение в выпадающем списке.</w:t>
      </w:r>
    </w:p>
    <w:p w14:paraId="6F2759F8" w14:textId="73DD546D" w:rsidR="002D0BC5" w:rsidRDefault="002D0BC5" w:rsidP="00604BD1">
      <w:pPr>
        <w:pStyle w:val="aff1"/>
        <w:numPr>
          <w:ilvl w:val="0"/>
          <w:numId w:val="11"/>
        </w:numPr>
        <w:spacing w:line="240" w:lineRule="auto"/>
      </w:pPr>
      <w:r>
        <w:t>Получение информации о НС (инциденте)</w:t>
      </w:r>
      <w:r w:rsidR="00190C1F">
        <w:t>;</w:t>
      </w:r>
    </w:p>
    <w:p w14:paraId="53B37A3D" w14:textId="5A1CEC27" w:rsidR="002D0BC5" w:rsidRDefault="002D0BC5" w:rsidP="00604BD1">
      <w:pPr>
        <w:pStyle w:val="aff1"/>
        <w:numPr>
          <w:ilvl w:val="0"/>
          <w:numId w:val="11"/>
        </w:numPr>
        <w:spacing w:line="240" w:lineRule="auto"/>
      </w:pPr>
      <w:r>
        <w:t>Тип сообщения о НС (инциденте)</w:t>
      </w:r>
      <w:r w:rsidR="00190C1F">
        <w:t>;</w:t>
      </w:r>
    </w:p>
    <w:p w14:paraId="2765510D" w14:textId="7C1A2BE2" w:rsidR="002D0BC5" w:rsidRDefault="002D0BC5" w:rsidP="00604BD1">
      <w:pPr>
        <w:pStyle w:val="aff1"/>
        <w:numPr>
          <w:ilvl w:val="0"/>
          <w:numId w:val="11"/>
        </w:numPr>
        <w:spacing w:line="240" w:lineRule="auto"/>
      </w:pPr>
      <w:r>
        <w:t>Представляет НС (инцидент) серьезную угрозу общественному здоровью.</w:t>
      </w:r>
    </w:p>
    <w:p w14:paraId="79A74BE1" w14:textId="77777777" w:rsidR="00774F29" w:rsidRDefault="00774F29" w:rsidP="00774F29">
      <w:pPr>
        <w:spacing w:line="240" w:lineRule="auto"/>
      </w:pPr>
      <w:r>
        <w:t>При необходимости могут быть заполнены необязательные сведения:</w:t>
      </w:r>
    </w:p>
    <w:p w14:paraId="2216F751" w14:textId="77777777" w:rsidR="00774F29" w:rsidRDefault="00774F29" w:rsidP="00604BD1">
      <w:pPr>
        <w:pStyle w:val="aff1"/>
        <w:numPr>
          <w:ilvl w:val="0"/>
          <w:numId w:val="11"/>
        </w:numPr>
        <w:spacing w:line="240" w:lineRule="auto"/>
      </w:pPr>
      <w:r>
        <w:t>Поле «</w:t>
      </w:r>
      <w:r w:rsidRPr="003D6FCA">
        <w:t>Регистрационный номер НС (инцидента) (присваивается производителем)»</w:t>
      </w:r>
      <w:r>
        <w:t>;</w:t>
      </w:r>
    </w:p>
    <w:p w14:paraId="661AAC93" w14:textId="77777777" w:rsidR="00774F29" w:rsidRPr="003D6FCA" w:rsidRDefault="00774F29" w:rsidP="00604BD1">
      <w:pPr>
        <w:pStyle w:val="aff1"/>
        <w:numPr>
          <w:ilvl w:val="0"/>
          <w:numId w:val="11"/>
        </w:numPr>
        <w:spacing w:line="240" w:lineRule="auto"/>
      </w:pPr>
      <w:r>
        <w:t>Блок «</w:t>
      </w:r>
      <w:r w:rsidRPr="003D6FCA">
        <w:t>Дополнительная информация, относящаяся к отчёту</w:t>
      </w:r>
      <w:r>
        <w:t xml:space="preserve">». Для добавления сведений в блок необходимо в поле «Номер» внести значение сообщения о НС. </w:t>
      </w:r>
      <w:r w:rsidRPr="003D6FCA">
        <w:rPr>
          <w:b/>
          <w:i/>
        </w:rPr>
        <w:t>Пример значения в поле «Номер»: НС-1.</w:t>
      </w:r>
      <w:r>
        <w:rPr>
          <w:b/>
          <w:i/>
        </w:rPr>
        <w:t xml:space="preserve"> </w:t>
      </w:r>
      <w:r>
        <w:t>Затем необходимо нажать кнопку «Найти» и выбрать подходящее значение в выпадающем списке.</w:t>
      </w:r>
    </w:p>
    <w:p w14:paraId="285B6E8D" w14:textId="77777777" w:rsidR="00774F29" w:rsidRPr="00723426" w:rsidRDefault="00774F29" w:rsidP="00774F29">
      <w:pPr>
        <w:pStyle w:val="aff1"/>
        <w:spacing w:line="240" w:lineRule="auto"/>
        <w:ind w:left="1060" w:firstLine="0"/>
      </w:pPr>
      <w:r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5241695E" w14:textId="76D740BF" w:rsidR="009F5F0A" w:rsidRPr="00120BAB" w:rsidRDefault="009F5F0A" w:rsidP="00774F29">
      <w:pPr>
        <w:keepNext/>
        <w:jc w:val="center"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3ADBD77F" wp14:editId="79BEAE1D">
            <wp:extent cx="4495800" cy="487861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6991" cy="49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1C55" w14:textId="29EDB37C" w:rsidR="009F5F0A" w:rsidRPr="00120BAB" w:rsidRDefault="009F5F0A" w:rsidP="009F5F0A">
      <w:pPr>
        <w:pStyle w:val="aff4"/>
        <w:rPr>
          <w:sz w:val="24"/>
        </w:rPr>
      </w:pPr>
      <w:bookmarkStart w:id="37" w:name="_Ref134023207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9</w:t>
      </w:r>
      <w:r w:rsidRPr="00120BAB">
        <w:rPr>
          <w:sz w:val="24"/>
        </w:rPr>
        <w:fldChar w:fldCharType="end"/>
      </w:r>
      <w:bookmarkEnd w:id="37"/>
      <w:r w:rsidRPr="00120BAB">
        <w:rPr>
          <w:sz w:val="24"/>
        </w:rPr>
        <w:t xml:space="preserve"> Административная информация «Комбинированный первоначальный и заключительный отчёт»</w:t>
      </w:r>
    </w:p>
    <w:p w14:paraId="2159198E" w14:textId="1F97C285" w:rsidR="00AD27C4" w:rsidRDefault="00AD27C4" w:rsidP="00AD27C4">
      <w:r>
        <w:lastRenderedPageBreak/>
        <w:t>При выборе значения «Заключительный отчёт»</w:t>
      </w:r>
      <w:r w:rsidR="00774F29">
        <w:t xml:space="preserve"> (</w:t>
      </w:r>
      <w:r w:rsidR="00774F29">
        <w:fldChar w:fldCharType="begin"/>
      </w:r>
      <w:r w:rsidR="00774F29">
        <w:instrText xml:space="preserve"> REF _Ref134023219 \h </w:instrText>
      </w:r>
      <w:r w:rsidR="00774F29">
        <w:fldChar w:fldCharType="separate"/>
      </w:r>
      <w:r w:rsidR="00C03745" w:rsidRPr="00120BAB">
        <w:t xml:space="preserve">Рисунок </w:t>
      </w:r>
      <w:r w:rsidR="00C03745">
        <w:t>10</w:t>
      </w:r>
      <w:r w:rsidR="00774F29">
        <w:fldChar w:fldCharType="end"/>
      </w:r>
      <w:r w:rsidR="00774F29">
        <w:t>)</w:t>
      </w:r>
      <w:r>
        <w:t xml:space="preserve"> пользователю необходимо заполнить значения следующих обязательных полей:</w:t>
      </w:r>
    </w:p>
    <w:p w14:paraId="72361C7F" w14:textId="65B3BA37" w:rsidR="00AD27C4" w:rsidRDefault="00AD27C4" w:rsidP="00604BD1">
      <w:pPr>
        <w:pStyle w:val="aff1"/>
        <w:numPr>
          <w:ilvl w:val="0"/>
          <w:numId w:val="11"/>
        </w:numPr>
        <w:spacing w:line="240" w:lineRule="auto"/>
      </w:pPr>
      <w:r>
        <w:t>Дата отчёта (</w:t>
      </w:r>
      <w:r>
        <w:rPr>
          <w:szCs w:val="24"/>
        </w:rPr>
        <w:t>значение поля не может быть</w:t>
      </w:r>
      <w:r w:rsidRPr="002D0BC5">
        <w:rPr>
          <w:szCs w:val="24"/>
        </w:rPr>
        <w:t xml:space="preserve"> более 5 лет назад)</w:t>
      </w:r>
      <w:r w:rsidR="00190C1F">
        <w:t>;</w:t>
      </w:r>
      <w:r>
        <w:t xml:space="preserve"> </w:t>
      </w:r>
    </w:p>
    <w:p w14:paraId="63EF1D67" w14:textId="6868D883" w:rsidR="00774F29" w:rsidRDefault="00774F29" w:rsidP="00604BD1">
      <w:pPr>
        <w:pStyle w:val="aff1"/>
        <w:numPr>
          <w:ilvl w:val="0"/>
          <w:numId w:val="11"/>
        </w:numPr>
        <w:spacing w:line="240" w:lineRule="auto"/>
      </w:pPr>
      <w:r>
        <w:t>Номер первоначального отчёта. Для заполнения поля необходимо указать номер отчёта о неблагоприятном событии и дату отчёта (необязательно для заполнения)</w:t>
      </w:r>
      <w:r w:rsidR="00190C1F">
        <w:t>;</w:t>
      </w:r>
      <w:r>
        <w:t xml:space="preserve"> а после нажатия кнопки «Найти» выбрать нужное значение в выпадающем списке. </w:t>
      </w:r>
      <w:r w:rsidRPr="00723426">
        <w:rPr>
          <w:b/>
          <w:i/>
        </w:rPr>
        <w:t>Пример значения в поле «Номер» - ОНС-6</w:t>
      </w:r>
      <w:r w:rsidRPr="00723426">
        <w:rPr>
          <w:i/>
        </w:rPr>
        <w:t>.</w:t>
      </w:r>
      <w:r>
        <w:t xml:space="preserve"> </w:t>
      </w:r>
    </w:p>
    <w:p w14:paraId="6747E79C" w14:textId="77777777" w:rsidR="00774F29" w:rsidRDefault="00774F29" w:rsidP="00774F29">
      <w:pPr>
        <w:pStyle w:val="aff1"/>
        <w:spacing w:line="240" w:lineRule="auto"/>
        <w:ind w:left="1060" w:firstLine="0"/>
      </w:pPr>
      <w:r>
        <w:t xml:space="preserve">Поиск значения номера отчёта выполняется только по полному соответствию номера ОНС. </w:t>
      </w:r>
    </w:p>
    <w:p w14:paraId="6E740D92" w14:textId="56598211" w:rsidR="00AD27C4" w:rsidRDefault="00AD27C4" w:rsidP="00604BD1">
      <w:pPr>
        <w:pStyle w:val="aff1"/>
        <w:numPr>
          <w:ilvl w:val="0"/>
          <w:numId w:val="11"/>
        </w:numPr>
        <w:spacing w:line="240" w:lineRule="auto"/>
      </w:pPr>
      <w:r>
        <w:t>Получение информации о НС (инциденте)</w:t>
      </w:r>
      <w:r w:rsidR="00190C1F">
        <w:t>;</w:t>
      </w:r>
    </w:p>
    <w:p w14:paraId="75398303" w14:textId="17F66C08" w:rsidR="00AD27C4" w:rsidRDefault="00AD27C4" w:rsidP="00604BD1">
      <w:pPr>
        <w:pStyle w:val="aff1"/>
        <w:numPr>
          <w:ilvl w:val="0"/>
          <w:numId w:val="11"/>
        </w:numPr>
        <w:spacing w:line="240" w:lineRule="auto"/>
      </w:pPr>
      <w:r>
        <w:t>Тип сообщения о НС (инциденте)</w:t>
      </w:r>
      <w:r w:rsidR="00190C1F">
        <w:t>;</w:t>
      </w:r>
    </w:p>
    <w:p w14:paraId="3C69FAD0" w14:textId="7DF69070" w:rsidR="009F5F0A" w:rsidRDefault="00AD27C4" w:rsidP="00604BD1">
      <w:pPr>
        <w:pStyle w:val="aff1"/>
        <w:numPr>
          <w:ilvl w:val="0"/>
          <w:numId w:val="11"/>
        </w:numPr>
        <w:spacing w:line="240" w:lineRule="auto"/>
      </w:pPr>
      <w:r>
        <w:t>Представляет НС (инцидент) серьезную угрозу общественному здоровью.</w:t>
      </w:r>
    </w:p>
    <w:p w14:paraId="1BA53B72" w14:textId="77777777" w:rsidR="00774F29" w:rsidRDefault="00774F29" w:rsidP="00774F29">
      <w:pPr>
        <w:spacing w:line="240" w:lineRule="auto"/>
      </w:pPr>
      <w:r>
        <w:t>При необходимости могут быть заполнены необязательные сведения:</w:t>
      </w:r>
    </w:p>
    <w:p w14:paraId="2CE6344B" w14:textId="77777777" w:rsidR="00774F29" w:rsidRDefault="00774F29" w:rsidP="00604BD1">
      <w:pPr>
        <w:pStyle w:val="aff1"/>
        <w:numPr>
          <w:ilvl w:val="0"/>
          <w:numId w:val="11"/>
        </w:numPr>
        <w:spacing w:line="240" w:lineRule="auto"/>
      </w:pPr>
      <w:r>
        <w:t>Поле «</w:t>
      </w:r>
      <w:r w:rsidRPr="003D6FCA">
        <w:t>Регистрационный номер НС (инцидента) (присваивается производителем)»</w:t>
      </w:r>
      <w:r>
        <w:t>;</w:t>
      </w:r>
    </w:p>
    <w:p w14:paraId="1670FDB6" w14:textId="77777777" w:rsidR="00774F29" w:rsidRPr="003D6FCA" w:rsidRDefault="00774F29" w:rsidP="00604BD1">
      <w:pPr>
        <w:pStyle w:val="aff1"/>
        <w:numPr>
          <w:ilvl w:val="0"/>
          <w:numId w:val="11"/>
        </w:numPr>
        <w:spacing w:line="240" w:lineRule="auto"/>
      </w:pPr>
      <w:r>
        <w:t>Блок «</w:t>
      </w:r>
      <w:r w:rsidRPr="003D6FCA">
        <w:t>Дополнительная информация, относящаяся к отчёту</w:t>
      </w:r>
      <w:r>
        <w:t xml:space="preserve">». Для добавления сведений в блок необходимо в поле «Номер» внести значение сообщения о НС. </w:t>
      </w:r>
      <w:r w:rsidRPr="003D6FCA">
        <w:rPr>
          <w:b/>
          <w:i/>
        </w:rPr>
        <w:t>Пример значения в поле «Номер»: НС-1.</w:t>
      </w:r>
      <w:r>
        <w:rPr>
          <w:b/>
          <w:i/>
        </w:rPr>
        <w:t xml:space="preserve"> </w:t>
      </w:r>
      <w:r>
        <w:t>Затем необходимо нажать кнопку «Найти» и выбрать подходящее значение в выпадающем списке.</w:t>
      </w:r>
    </w:p>
    <w:p w14:paraId="07C1E824" w14:textId="77777777" w:rsidR="00774F29" w:rsidRPr="00723426" w:rsidRDefault="00774F29" w:rsidP="00774F29">
      <w:pPr>
        <w:pStyle w:val="aff1"/>
        <w:spacing w:line="240" w:lineRule="auto"/>
        <w:ind w:left="1060" w:firstLine="0"/>
      </w:pPr>
      <w:r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4115C1A2" w14:textId="2FF4C35C" w:rsidR="0066738D" w:rsidRPr="00120BAB" w:rsidRDefault="0066738D" w:rsidP="00774F29">
      <w:pPr>
        <w:keepNext/>
        <w:jc w:val="center"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5BF763A2" wp14:editId="14303E2B">
            <wp:extent cx="4070350" cy="4416938"/>
            <wp:effectExtent l="0" t="0" r="635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3680" cy="445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626E" w14:textId="7EFF1673" w:rsidR="0066738D" w:rsidRPr="00120BAB" w:rsidRDefault="0066738D" w:rsidP="0056399E">
      <w:pPr>
        <w:pStyle w:val="aff4"/>
        <w:rPr>
          <w:sz w:val="24"/>
        </w:rPr>
      </w:pPr>
      <w:bookmarkStart w:id="38" w:name="_Ref134023219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10</w:t>
      </w:r>
      <w:r w:rsidRPr="00120BAB">
        <w:rPr>
          <w:sz w:val="24"/>
        </w:rPr>
        <w:fldChar w:fldCharType="end"/>
      </w:r>
      <w:bookmarkEnd w:id="38"/>
      <w:r w:rsidRPr="00120BAB">
        <w:rPr>
          <w:sz w:val="24"/>
        </w:rPr>
        <w:t xml:space="preserve"> Административная информация «Заключительный отчёт»</w:t>
      </w:r>
    </w:p>
    <w:p w14:paraId="49AA2947" w14:textId="408946B6" w:rsidR="00F03904" w:rsidRDefault="001333E8" w:rsidP="008C2402">
      <w:pPr>
        <w:pStyle w:val="3"/>
        <w:rPr>
          <w:szCs w:val="24"/>
        </w:rPr>
      </w:pPr>
      <w:bookmarkStart w:id="39" w:name="_Toc133922790"/>
      <w:bookmarkEnd w:id="34"/>
      <w:r>
        <w:rPr>
          <w:szCs w:val="24"/>
        </w:rPr>
        <w:lastRenderedPageBreak/>
        <w:t>Сведения о государственной регистрации медицинского изделия</w:t>
      </w:r>
      <w:bookmarkEnd w:id="39"/>
    </w:p>
    <w:p w14:paraId="7040A749" w14:textId="257C96E9" w:rsidR="00566947" w:rsidRDefault="00566947" w:rsidP="0056399E">
      <w:r>
        <w:t xml:space="preserve">Если заявление заполняется впервые, то пользователю нужно указать в поле «Номер РУ» </w:t>
      </w:r>
      <w:r w:rsidR="00D84684">
        <w:t xml:space="preserve">номера </w:t>
      </w:r>
      <w:r>
        <w:t xml:space="preserve">регистрационного удостоверения </w:t>
      </w:r>
      <w:r w:rsidR="00E004A8">
        <w:t xml:space="preserve">(полный номер или </w:t>
      </w:r>
      <w:r w:rsidR="00190C1F">
        <w:t xml:space="preserve">его </w:t>
      </w:r>
      <w:r w:rsidR="00E004A8">
        <w:t>часть</w:t>
      </w:r>
      <w:r w:rsidR="00190C1F">
        <w:t xml:space="preserve">) </w:t>
      </w:r>
      <w:r>
        <w:t>и нажать кнопку «Найти», после чего выбрать нужное медицинское изделие из выпадающего списка.</w:t>
      </w:r>
    </w:p>
    <w:p w14:paraId="694657CF" w14:textId="37B61DD8" w:rsidR="00566947" w:rsidRDefault="00163C5C" w:rsidP="00E06D69">
      <w:r>
        <w:t>После выбора одного из значений выпадающего списка, сведения о выбранном МИ отобразятся на форме. Единственным доступным для изменения полем на этом этапе будет «Адрес места производства». Заявителю необходимо отметить один или несколько мест производства изделия, с которым произошло неблагоприятное событие.</w:t>
      </w:r>
    </w:p>
    <w:p w14:paraId="51DC757E" w14:textId="0E3B3F7B" w:rsidR="0056399E" w:rsidRPr="0056399E" w:rsidRDefault="0056399E" w:rsidP="0056399E">
      <w:r>
        <w:t>В случае, если ранее пользователем был создан черновик отчёта о неблагоприятном событии (инциденте), значения полей сведений о регистрации МИ</w:t>
      </w:r>
      <w:r w:rsidR="0016725F">
        <w:t xml:space="preserve"> будут </w:t>
      </w:r>
      <w:proofErr w:type="spellStart"/>
      <w:r w:rsidR="0016725F">
        <w:t>предзаполнены</w:t>
      </w:r>
      <w:proofErr w:type="spellEnd"/>
      <w:r w:rsidR="0016725F">
        <w:t xml:space="preserve"> </w:t>
      </w:r>
      <w:r w:rsidR="00190C1F">
        <w:t xml:space="preserve">ранее выбранными </w:t>
      </w:r>
      <w:r w:rsidR="0016725F">
        <w:t>сведениями.</w:t>
      </w:r>
      <w:r w:rsidR="00566947">
        <w:t xml:space="preserve"> </w:t>
      </w:r>
    </w:p>
    <w:p w14:paraId="58F8B9FB" w14:textId="4A6153BA" w:rsidR="008C2402" w:rsidRPr="00120BAB" w:rsidRDefault="001333E8" w:rsidP="008C2402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12D5EC53" wp14:editId="45C0872A">
            <wp:extent cx="6264275" cy="557530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BACF" w14:textId="172C7612" w:rsidR="008C2402" w:rsidRDefault="008C2402" w:rsidP="009D10B1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11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</w:t>
      </w:r>
      <w:r w:rsidR="001333E8" w:rsidRPr="00120BAB">
        <w:rPr>
          <w:sz w:val="24"/>
        </w:rPr>
        <w:t>Сведения о государственной регистрации МИ</w:t>
      </w:r>
    </w:p>
    <w:p w14:paraId="73950779" w14:textId="77777777" w:rsidR="00566947" w:rsidRPr="00120BAB" w:rsidRDefault="00566947" w:rsidP="009D10B1">
      <w:pPr>
        <w:pStyle w:val="aff4"/>
        <w:rPr>
          <w:sz w:val="24"/>
        </w:rPr>
      </w:pPr>
    </w:p>
    <w:p w14:paraId="7DAFE557" w14:textId="0A513053" w:rsidR="008C2402" w:rsidRDefault="00B96C45" w:rsidP="008C2402">
      <w:pPr>
        <w:pStyle w:val="3"/>
      </w:pPr>
      <w:bookmarkStart w:id="40" w:name="_Toc133922791"/>
      <w:bookmarkStart w:id="41" w:name="_Toc50538021"/>
      <w:r>
        <w:lastRenderedPageBreak/>
        <w:t>Информация о медицинском изделии</w:t>
      </w:r>
      <w:bookmarkEnd w:id="40"/>
    </w:p>
    <w:p w14:paraId="42BA257C" w14:textId="77777777" w:rsidR="00EB5F4E" w:rsidRDefault="00EB5F4E" w:rsidP="00EB5F4E">
      <w:r>
        <w:t>Для полей «Номер модели», «Каталожный номер», «Номер серии», «Номер партии», «Версия программного обеспечения» допустимы следующие варианты значений:</w:t>
      </w:r>
    </w:p>
    <w:p w14:paraId="7A3CF071" w14:textId="77777777" w:rsidR="00EB5F4E" w:rsidRDefault="00EB5F4E" w:rsidP="00EB5F4E">
      <w:pPr>
        <w:pStyle w:val="aff1"/>
        <w:numPr>
          <w:ilvl w:val="0"/>
          <w:numId w:val="15"/>
        </w:numPr>
      </w:pPr>
      <w:r>
        <w:t>Текст. При выборе этого значения на экране отображается дополнительная строка для ввода текстового значения;</w:t>
      </w:r>
    </w:p>
    <w:p w14:paraId="0EE11C8F" w14:textId="77777777" w:rsidR="00EB5F4E" w:rsidRDefault="00EB5F4E" w:rsidP="00EB5F4E">
      <w:pPr>
        <w:pStyle w:val="aff1"/>
        <w:numPr>
          <w:ilvl w:val="0"/>
          <w:numId w:val="15"/>
        </w:numPr>
      </w:pPr>
      <w:r>
        <w:t>Неприменимо;</w:t>
      </w:r>
    </w:p>
    <w:p w14:paraId="6D115703" w14:textId="77777777" w:rsidR="00EB5F4E" w:rsidRDefault="00EB5F4E" w:rsidP="00EB5F4E">
      <w:pPr>
        <w:pStyle w:val="aff1"/>
        <w:numPr>
          <w:ilvl w:val="0"/>
          <w:numId w:val="15"/>
        </w:numPr>
      </w:pPr>
      <w:r>
        <w:t>Неизвестно.</w:t>
      </w:r>
    </w:p>
    <w:p w14:paraId="4D440FB7" w14:textId="77777777" w:rsidR="00EB5F4E" w:rsidRDefault="00EB5F4E" w:rsidP="00EB5F4E">
      <w:r>
        <w:t>Для поля «Дата производства» доступны следующие варианты ответов:</w:t>
      </w:r>
    </w:p>
    <w:p w14:paraId="471BC29C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больше текущей даты;</w:t>
      </w:r>
    </w:p>
    <w:p w14:paraId="0F05C06E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больше текущей даты;</w:t>
      </w:r>
    </w:p>
    <w:p w14:paraId="6AB3E2B2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120CC359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0EAEEA67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неприменимо.</w:t>
      </w:r>
    </w:p>
    <w:p w14:paraId="67632651" w14:textId="77777777" w:rsidR="00EB5F4E" w:rsidRDefault="00EB5F4E" w:rsidP="00EB5F4E">
      <w:r>
        <w:t>Для поля «Срок годности (эксплуатации)» доступны следующие варианты ответов:</w:t>
      </w:r>
    </w:p>
    <w:p w14:paraId="61C1D468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 текущей даты;</w:t>
      </w:r>
    </w:p>
    <w:p w14:paraId="63FE7198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меньше текущей даты;</w:t>
      </w:r>
    </w:p>
    <w:p w14:paraId="3358CFED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временной интервал – для указания значения в виде интервала лет/дней/месяцев;</w:t>
      </w:r>
    </w:p>
    <w:p w14:paraId="712D8CAA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7B7A403A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1BFEF59F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неприменимо;</w:t>
      </w:r>
    </w:p>
    <w:p w14:paraId="1F2194AE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неограничен.</w:t>
      </w:r>
    </w:p>
    <w:p w14:paraId="6651885D" w14:textId="77777777" w:rsidR="00EB5F4E" w:rsidRDefault="00EB5F4E" w:rsidP="00EB5F4E">
      <w:r>
        <w:t>Для поля «Дата окончания гарантийного срока» доступны следующие варианты ответов:</w:t>
      </w:r>
    </w:p>
    <w:p w14:paraId="60E9379E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 значения поля «Дата производства»;</w:t>
      </w:r>
    </w:p>
    <w:p w14:paraId="6E078E73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меньше значения поля «Дата производства»;</w:t>
      </w:r>
    </w:p>
    <w:p w14:paraId="32F0BAC1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временной интервал – для указания значения в виде интервала лет/дней/месяцев;</w:t>
      </w:r>
    </w:p>
    <w:p w14:paraId="58394405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27F35FB7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3EABB889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неприменимо;</w:t>
      </w:r>
    </w:p>
    <w:p w14:paraId="5CD33D6E" w14:textId="77777777" w:rsidR="00EB5F4E" w:rsidRDefault="00EB5F4E" w:rsidP="00EB5F4E">
      <w:pPr>
        <w:pStyle w:val="aff1"/>
        <w:numPr>
          <w:ilvl w:val="0"/>
          <w:numId w:val="16"/>
        </w:numPr>
        <w:spacing w:line="240" w:lineRule="auto"/>
      </w:pPr>
      <w:r>
        <w:t>неограничен.</w:t>
      </w:r>
    </w:p>
    <w:p w14:paraId="2EE880C0" w14:textId="77777777" w:rsidR="00EB5F4E" w:rsidRDefault="00EB5F4E" w:rsidP="00EB5F4E">
      <w:pPr>
        <w:spacing w:line="240" w:lineRule="auto"/>
      </w:pPr>
      <w:r>
        <w:t>В случае, если при выборе ответа на вопросы «Имеется ли состав?», «Имеется ли комплектация?», «Имеются ли принадлежности?» пользователь выбирает значение «Да» - происходит переход на формы ввода сведений о составе, моделях, принадлежностях (в зависимости от ответов пользователя).</w:t>
      </w:r>
    </w:p>
    <w:p w14:paraId="5C63A7F1" w14:textId="1D32B0C3" w:rsidR="00537716" w:rsidRDefault="00537716" w:rsidP="00537716">
      <w:pPr>
        <w:spacing w:line="240" w:lineRule="auto"/>
      </w:pPr>
    </w:p>
    <w:p w14:paraId="4D6D2F0E" w14:textId="2EF7BC3D" w:rsidR="008C2402" w:rsidRPr="00120BAB" w:rsidRDefault="00B96C45" w:rsidP="008C2402">
      <w:pPr>
        <w:keepNext/>
        <w:rPr>
          <w:sz w:val="28"/>
        </w:rPr>
      </w:pPr>
      <w:r w:rsidRPr="00120BAB">
        <w:rPr>
          <w:noProof/>
          <w:sz w:val="28"/>
        </w:rPr>
        <w:lastRenderedPageBreak/>
        <w:drawing>
          <wp:inline distT="0" distB="0" distL="0" distR="0" wp14:anchorId="70FD37DD" wp14:editId="43D82167">
            <wp:extent cx="6264275" cy="518668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0658" w14:textId="55AE11B0" w:rsidR="008C2402" w:rsidRPr="00120BAB" w:rsidRDefault="008C2402" w:rsidP="00AD2447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12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</w:t>
      </w:r>
      <w:r w:rsidR="00B96C45" w:rsidRPr="00120BAB">
        <w:rPr>
          <w:sz w:val="24"/>
        </w:rPr>
        <w:t>Информация о МИ (неимплантируемое)</w:t>
      </w:r>
    </w:p>
    <w:p w14:paraId="09DD4C44" w14:textId="77777777" w:rsidR="00537716" w:rsidRDefault="00537716" w:rsidP="008466F3">
      <w:pPr>
        <w:spacing w:line="240" w:lineRule="auto"/>
      </w:pPr>
      <w:r>
        <w:t>В случае, если при выборе ответа на вопрос «Является имплантируемым изделием?» пользователь выбирает значение «Да», необходимо заполнить следующие обязательные поля:</w:t>
      </w:r>
    </w:p>
    <w:p w14:paraId="745573B4" w14:textId="3C583C77" w:rsidR="00537716" w:rsidRDefault="00537716" w:rsidP="00163C5C">
      <w:pPr>
        <w:spacing w:line="240" w:lineRule="auto"/>
      </w:pPr>
      <w:r>
        <w:t xml:space="preserve">«Дата имплантации», для которого доступны следующие </w:t>
      </w:r>
      <w:r w:rsidR="00163C5C">
        <w:t>ответы</w:t>
      </w:r>
      <w:r>
        <w:t>:</w:t>
      </w:r>
    </w:p>
    <w:p w14:paraId="04CE26F4" w14:textId="6F9D6F5F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 xml:space="preserve">) – выбранное значение не может быть </w:t>
      </w:r>
      <w:r w:rsidR="008466F3">
        <w:t>больше</w:t>
      </w:r>
      <w:r>
        <w:t xml:space="preserve"> текущей даты</w:t>
      </w:r>
      <w:r w:rsidR="00190C1F">
        <w:t>;</w:t>
      </w:r>
    </w:p>
    <w:p w14:paraId="7D0FF4B2" w14:textId="2E1C8A4D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неизвестно</w:t>
      </w:r>
      <w:r w:rsidR="00190C1F">
        <w:t>;</w:t>
      </w:r>
      <w:r>
        <w:t xml:space="preserve"> </w:t>
      </w:r>
    </w:p>
    <w:p w14:paraId="682B4CE5" w14:textId="77777777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неприменимо.</w:t>
      </w:r>
    </w:p>
    <w:p w14:paraId="52CB96F1" w14:textId="4AC24F6C" w:rsidR="00537716" w:rsidRDefault="00537716" w:rsidP="00163C5C">
      <w:pPr>
        <w:spacing w:line="240" w:lineRule="auto"/>
      </w:pPr>
      <w:r>
        <w:t xml:space="preserve">«Дата эксплантации», для которого доступны следующие </w:t>
      </w:r>
      <w:r w:rsidR="00163C5C">
        <w:t>ответы</w:t>
      </w:r>
      <w:r>
        <w:t>:</w:t>
      </w:r>
    </w:p>
    <w:p w14:paraId="676A8952" w14:textId="49F69CEC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</w:t>
      </w:r>
      <w:r w:rsidR="008466F3">
        <w:t xml:space="preserve"> значения поля</w:t>
      </w:r>
      <w:r>
        <w:t xml:space="preserve"> </w:t>
      </w:r>
      <w:r w:rsidR="008466F3">
        <w:t>«Дата</w:t>
      </w:r>
      <w:r>
        <w:t xml:space="preserve"> имплантации</w:t>
      </w:r>
      <w:r w:rsidR="00190C1F">
        <w:t>;</w:t>
      </w:r>
    </w:p>
    <w:p w14:paraId="7D22EC99" w14:textId="2A473F77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неизвестно</w:t>
      </w:r>
      <w:r w:rsidR="00190C1F">
        <w:t>;</w:t>
      </w:r>
      <w:r>
        <w:t xml:space="preserve"> </w:t>
      </w:r>
    </w:p>
    <w:p w14:paraId="15FC5B04" w14:textId="2E5548BF" w:rsidR="00537716" w:rsidRDefault="00537716" w:rsidP="00604BD1">
      <w:pPr>
        <w:pStyle w:val="aff1"/>
        <w:numPr>
          <w:ilvl w:val="0"/>
          <w:numId w:val="12"/>
        </w:numPr>
        <w:spacing w:line="240" w:lineRule="auto"/>
      </w:pPr>
      <w:r>
        <w:t>неприменимо.</w:t>
      </w:r>
    </w:p>
    <w:p w14:paraId="18D4A44D" w14:textId="54D893B7" w:rsidR="00537716" w:rsidRDefault="00537716" w:rsidP="008466F3">
      <w:pPr>
        <w:spacing w:line="240" w:lineRule="auto"/>
      </w:pPr>
      <w:r>
        <w:t>В случае, если при выборе ответа на вопросы «Имеется ли состав?», «Имеется ли комплектация?», «Имеются ли принадлежности?» пользователь выбирает значение «Да» - происходит переход на формы ввода сведений о составе, моделях, принадлежностях</w:t>
      </w:r>
      <w:r w:rsidR="00163C5C">
        <w:t xml:space="preserve"> (в зависимости от ответов пользователя)</w:t>
      </w:r>
      <w:r>
        <w:t>.</w:t>
      </w:r>
    </w:p>
    <w:p w14:paraId="076A3103" w14:textId="77777777" w:rsidR="00B96C45" w:rsidRPr="00B96C45" w:rsidRDefault="00B96C45" w:rsidP="00B96C45">
      <w:pPr>
        <w:pStyle w:val="aff4"/>
        <w:keepNext/>
        <w:rPr>
          <w:sz w:val="24"/>
        </w:rPr>
      </w:pPr>
      <w:r w:rsidRPr="00B96C45">
        <w:rPr>
          <w:sz w:val="24"/>
        </w:rPr>
        <w:lastRenderedPageBreak/>
        <w:drawing>
          <wp:inline distT="0" distB="0" distL="0" distR="0" wp14:anchorId="5477839F" wp14:editId="5E7494D1">
            <wp:extent cx="6264275" cy="61214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2BA1" w14:textId="59FB620A" w:rsidR="00B96C45" w:rsidRDefault="00B96C45" w:rsidP="00B96C45">
      <w:pPr>
        <w:pStyle w:val="a9"/>
        <w:rPr>
          <w:sz w:val="24"/>
          <w:szCs w:val="24"/>
        </w:rPr>
      </w:pPr>
      <w:r w:rsidRPr="00B96C45">
        <w:rPr>
          <w:sz w:val="24"/>
          <w:szCs w:val="24"/>
        </w:rPr>
        <w:t xml:space="preserve">Рисунок </w:t>
      </w:r>
      <w:r w:rsidRPr="00B96C45">
        <w:rPr>
          <w:sz w:val="24"/>
          <w:szCs w:val="24"/>
        </w:rPr>
        <w:fldChar w:fldCharType="begin"/>
      </w:r>
      <w:r w:rsidRPr="00B96C45">
        <w:rPr>
          <w:sz w:val="24"/>
          <w:szCs w:val="24"/>
        </w:rPr>
        <w:instrText xml:space="preserve"> SEQ Рисунок \* ARABIC </w:instrText>
      </w:r>
      <w:r w:rsidRPr="00B96C45">
        <w:rPr>
          <w:sz w:val="24"/>
          <w:szCs w:val="24"/>
        </w:rPr>
        <w:fldChar w:fldCharType="separate"/>
      </w:r>
      <w:r w:rsidR="00A62548">
        <w:rPr>
          <w:noProof/>
          <w:sz w:val="24"/>
          <w:szCs w:val="24"/>
        </w:rPr>
        <w:t>13</w:t>
      </w:r>
      <w:r w:rsidRPr="00B96C45">
        <w:rPr>
          <w:sz w:val="24"/>
          <w:szCs w:val="24"/>
        </w:rPr>
        <w:fldChar w:fldCharType="end"/>
      </w:r>
      <w:r w:rsidRPr="00B96C45">
        <w:rPr>
          <w:sz w:val="24"/>
          <w:szCs w:val="24"/>
        </w:rPr>
        <w:t xml:space="preserve"> Информация о МИ (имплантируемое)</w:t>
      </w:r>
    </w:p>
    <w:p w14:paraId="5313EE02" w14:textId="2C8AE2CB" w:rsidR="00A62548" w:rsidRDefault="00A62548" w:rsidP="00A62548">
      <w:r>
        <w:t>Варианты ответов для поля «</w:t>
      </w:r>
      <w:r w:rsidRPr="00A62548">
        <w:t>Местонахождения МИ в настоящий момент</w:t>
      </w:r>
      <w:r>
        <w:t>» приведены ниже (</w:t>
      </w:r>
      <w:r>
        <w:fldChar w:fldCharType="begin"/>
      </w:r>
      <w:r>
        <w:instrText xml:space="preserve"> REF _Ref134104543 \h </w:instrText>
      </w:r>
      <w:r>
        <w:fldChar w:fldCharType="separate"/>
      </w:r>
      <w:r>
        <w:t>Рисунок 14</w:t>
      </w:r>
      <w:r>
        <w:fldChar w:fldCharType="end"/>
      </w:r>
      <w:r>
        <w:t>).</w:t>
      </w:r>
    </w:p>
    <w:p w14:paraId="441AB36B" w14:textId="77777777" w:rsidR="00A62548" w:rsidRDefault="00A62548" w:rsidP="00A62548">
      <w:pPr>
        <w:keepNext/>
      </w:pPr>
      <w:r>
        <w:rPr>
          <w:noProof/>
        </w:rPr>
        <w:drawing>
          <wp:inline distT="0" distB="0" distL="0" distR="0" wp14:anchorId="01707EED" wp14:editId="02285D62">
            <wp:extent cx="6264275" cy="13258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6005" w14:textId="228ED951" w:rsidR="00A62548" w:rsidRPr="00A62548" w:rsidRDefault="00A62548" w:rsidP="00A62548">
      <w:pPr>
        <w:jc w:val="center"/>
      </w:pPr>
      <w:bookmarkStart w:id="42" w:name="_Ref134104543"/>
      <w:r>
        <w:t xml:space="preserve">Рисунок </w:t>
      </w:r>
      <w:fldSimple w:instr=" SEQ Рисунок \* ARABIC ">
        <w:r>
          <w:t>14</w:t>
        </w:r>
      </w:fldSimple>
      <w:bookmarkEnd w:id="42"/>
      <w:r>
        <w:t xml:space="preserve"> Местонахождение МИ</w:t>
      </w:r>
    </w:p>
    <w:p w14:paraId="2EF4E329" w14:textId="1A3CA28D" w:rsidR="008C2402" w:rsidRDefault="008C2402" w:rsidP="008C2402">
      <w:pPr>
        <w:pStyle w:val="3"/>
      </w:pPr>
      <w:bookmarkStart w:id="43" w:name="_Toc133922792"/>
      <w:r w:rsidRPr="008C2402">
        <w:lastRenderedPageBreak/>
        <w:t xml:space="preserve">Сведения о </w:t>
      </w:r>
      <w:r w:rsidR="00B96C45">
        <w:t>составе медицинского изделия</w:t>
      </w:r>
      <w:bookmarkEnd w:id="43"/>
    </w:p>
    <w:p w14:paraId="65A3C54E" w14:textId="77777777" w:rsidR="00A62548" w:rsidRDefault="00A62548" w:rsidP="00A62548">
      <w:r>
        <w:t>Для в поля «Дата производства» доступны следующие варианты ответов:</w:t>
      </w:r>
    </w:p>
    <w:p w14:paraId="56D52B0F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больше текущей даты;</w:t>
      </w:r>
    </w:p>
    <w:p w14:paraId="4AE1C39A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больше текущей даты;</w:t>
      </w:r>
    </w:p>
    <w:p w14:paraId="5219CD07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42DB5677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7390F3A9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Неприменимо.</w:t>
      </w:r>
    </w:p>
    <w:p w14:paraId="1AE091D5" w14:textId="77777777" w:rsidR="00A62548" w:rsidRDefault="00A62548" w:rsidP="00A62548">
      <w:r>
        <w:t>Для поля «Срок годности (эксплуатации)» доступны следующие варианты ответов:</w:t>
      </w:r>
    </w:p>
    <w:p w14:paraId="34476089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 текущей даты;</w:t>
      </w:r>
    </w:p>
    <w:p w14:paraId="314F3E8A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меньше текущей даты;</w:t>
      </w:r>
    </w:p>
    <w:p w14:paraId="481EF4A5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Временной интервал – для указания значения в виде интервала лет/дней/месяцев;</w:t>
      </w:r>
    </w:p>
    <w:p w14:paraId="669C46D7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14568B56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572C24ED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Неприменимо;</w:t>
      </w:r>
    </w:p>
    <w:p w14:paraId="53918B43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 ограничен.</w:t>
      </w:r>
    </w:p>
    <w:p w14:paraId="11986A26" w14:textId="77777777" w:rsidR="00A62548" w:rsidRDefault="00A62548" w:rsidP="00A62548">
      <w:r>
        <w:t xml:space="preserve">При необходимости ввести сведения о нескольких составах изделия, нужно нажать на кнопку «Добавить», после чего блок полей для ввода сведений о составе изделия </w:t>
      </w:r>
      <w:proofErr w:type="spellStart"/>
      <w:r>
        <w:t>продублируется</w:t>
      </w:r>
      <w:proofErr w:type="spellEnd"/>
      <w:r>
        <w:t xml:space="preserve">. </w:t>
      </w:r>
    </w:p>
    <w:p w14:paraId="1F2D015C" w14:textId="77777777" w:rsidR="00A62548" w:rsidRDefault="00A62548" w:rsidP="00A62548">
      <w:r>
        <w:t>В случае, если добавлен лишний блок полей, его можно удалить, нажав для этого одноименную кнопку.</w:t>
      </w:r>
    </w:p>
    <w:p w14:paraId="26BD5998" w14:textId="75FB83A0" w:rsidR="008C2402" w:rsidRPr="00120BAB" w:rsidRDefault="00B96C45" w:rsidP="008C2402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4CF58BA2" wp14:editId="5CAD46E2">
            <wp:extent cx="5742333" cy="376555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5883" cy="376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1155" w14:textId="39C2E103" w:rsidR="008C2402" w:rsidRPr="00120BAB" w:rsidRDefault="008C2402" w:rsidP="00AD2447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15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</w:t>
      </w:r>
      <w:r w:rsidR="00B96C45" w:rsidRPr="00120BAB">
        <w:rPr>
          <w:sz w:val="24"/>
        </w:rPr>
        <w:t>составе</w:t>
      </w:r>
      <w:r w:rsidR="00AB7CFB" w:rsidRPr="00120BAB">
        <w:rPr>
          <w:sz w:val="24"/>
        </w:rPr>
        <w:t xml:space="preserve"> медицинского изделия</w:t>
      </w:r>
    </w:p>
    <w:p w14:paraId="6E053D77" w14:textId="2AE79B76" w:rsidR="00AB7CFB" w:rsidRDefault="00AB7CFB" w:rsidP="00AB7CFB">
      <w:pPr>
        <w:pStyle w:val="3"/>
      </w:pPr>
      <w:bookmarkStart w:id="44" w:name="_Toc133922793"/>
      <w:r w:rsidRPr="008C2402">
        <w:lastRenderedPageBreak/>
        <w:t xml:space="preserve">Сведения о </w:t>
      </w:r>
      <w:r>
        <w:t>комплектации медицинского изделия</w:t>
      </w:r>
      <w:bookmarkEnd w:id="44"/>
    </w:p>
    <w:p w14:paraId="37480D65" w14:textId="77777777" w:rsidR="00A62548" w:rsidRDefault="00A62548" w:rsidP="00A62548">
      <w:r>
        <w:t>Для в поля «Дата производства» доступны следующие варианты ответов:</w:t>
      </w:r>
    </w:p>
    <w:p w14:paraId="6236B7C7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больше текущей даты;</w:t>
      </w:r>
    </w:p>
    <w:p w14:paraId="68353032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Месяц/год - выбранное значение не может быть больше текущей даты;</w:t>
      </w:r>
    </w:p>
    <w:p w14:paraId="5B86E560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611A6D56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 xml:space="preserve">Неизвестно; </w:t>
      </w:r>
    </w:p>
    <w:p w14:paraId="4DE177CC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Неприменимо.</w:t>
      </w:r>
    </w:p>
    <w:p w14:paraId="5DBDBB1A" w14:textId="77777777" w:rsidR="00A62548" w:rsidRDefault="00A62548" w:rsidP="00A62548">
      <w:r>
        <w:t>Для поля «Срок годности (эксплуатации)» доступны следующие варианты ответов:</w:t>
      </w:r>
    </w:p>
    <w:p w14:paraId="52BFC729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 текущей даты;</w:t>
      </w:r>
    </w:p>
    <w:p w14:paraId="22484D42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Месяц/год - выбранное значение не может быть меньше текущей даты;</w:t>
      </w:r>
    </w:p>
    <w:p w14:paraId="4AC89CE4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Временной интервал – для указания значения в виде интервала лет/дней/месяцев;</w:t>
      </w:r>
    </w:p>
    <w:p w14:paraId="0D37AE59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2C2845CE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 xml:space="preserve">Неизвестно; </w:t>
      </w:r>
    </w:p>
    <w:p w14:paraId="200AAF87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Неприменимо;</w:t>
      </w:r>
    </w:p>
    <w:p w14:paraId="54FC90A7" w14:textId="77777777" w:rsidR="00A62548" w:rsidRDefault="00A62548" w:rsidP="00A62548">
      <w:pPr>
        <w:pStyle w:val="aff1"/>
        <w:numPr>
          <w:ilvl w:val="0"/>
          <w:numId w:val="12"/>
        </w:numPr>
        <w:spacing w:line="240" w:lineRule="auto"/>
      </w:pPr>
      <w:r>
        <w:t>Не ограничен.</w:t>
      </w:r>
    </w:p>
    <w:p w14:paraId="784642DC" w14:textId="77777777" w:rsidR="00A62548" w:rsidRDefault="00A62548" w:rsidP="00A62548">
      <w:r>
        <w:t xml:space="preserve">При необходимости ввести сведения о нескольких комплектациях изделия, нужно нажать на кнопку «Добавить», после чего блок полей для ввода сведений о комплектации изделия </w:t>
      </w:r>
      <w:proofErr w:type="spellStart"/>
      <w:r>
        <w:t>продублируется</w:t>
      </w:r>
      <w:proofErr w:type="spellEnd"/>
      <w:r>
        <w:t xml:space="preserve">. </w:t>
      </w:r>
    </w:p>
    <w:p w14:paraId="3A7FFD37" w14:textId="77777777" w:rsidR="00A62548" w:rsidRDefault="00A62548" w:rsidP="00A62548">
      <w:r>
        <w:t>В случае, если добавлен лишний блок полей, его можно удалить, нажав для этого одноименную кнопку.</w:t>
      </w:r>
    </w:p>
    <w:p w14:paraId="5A13E302" w14:textId="1EC757A4" w:rsidR="00AB7CFB" w:rsidRPr="00120BAB" w:rsidRDefault="00AB7CFB" w:rsidP="00AB7CFB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607A0139" wp14:editId="28788221">
            <wp:extent cx="5575300" cy="3656018"/>
            <wp:effectExtent l="0" t="0" r="635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8938" cy="367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8A967" w14:textId="31EC6892" w:rsidR="00AB7CFB" w:rsidRPr="00120BAB" w:rsidRDefault="00AB7CFB" w:rsidP="00AB7CFB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16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комплектации медицинского изделия</w:t>
      </w:r>
    </w:p>
    <w:p w14:paraId="58F28A38" w14:textId="4529A69E" w:rsidR="00461969" w:rsidRDefault="00461969" w:rsidP="00461969">
      <w:pPr>
        <w:pStyle w:val="3"/>
      </w:pPr>
      <w:bookmarkStart w:id="45" w:name="_Toc133922794"/>
      <w:r w:rsidRPr="008C2402">
        <w:lastRenderedPageBreak/>
        <w:t xml:space="preserve">Сведения о </w:t>
      </w:r>
      <w:r>
        <w:t>принадлежностях медицинского изделия</w:t>
      </w:r>
      <w:bookmarkEnd w:id="45"/>
    </w:p>
    <w:p w14:paraId="6BAD70BD" w14:textId="2DECCC6B" w:rsidR="00461969" w:rsidRPr="00120BAB" w:rsidRDefault="00461969" w:rsidP="00461969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706AE2C2" wp14:editId="7BD6188A">
            <wp:extent cx="6264275" cy="4107815"/>
            <wp:effectExtent l="0" t="0" r="317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0029" w14:textId="4D29B0C7" w:rsidR="00461969" w:rsidRPr="00120BAB" w:rsidRDefault="00461969" w:rsidP="00461969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17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принадлежностях медицинского изделия</w:t>
      </w:r>
    </w:p>
    <w:p w14:paraId="0EDF5FCA" w14:textId="77777777" w:rsidR="00A62548" w:rsidRDefault="00A62548" w:rsidP="00A62548">
      <w:r>
        <w:t>Для в поля «Дата производства» доступны следующие варианты ответов:</w:t>
      </w:r>
    </w:p>
    <w:p w14:paraId="2A6A7A96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больше текущей даты;</w:t>
      </w:r>
    </w:p>
    <w:p w14:paraId="51ED9ACB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больше текущей даты;</w:t>
      </w:r>
    </w:p>
    <w:p w14:paraId="23583078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09483374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31EAA409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Неприменимо.</w:t>
      </w:r>
    </w:p>
    <w:p w14:paraId="11A3BE45" w14:textId="77777777" w:rsidR="00A62548" w:rsidRDefault="00A62548" w:rsidP="00A62548">
      <w:r>
        <w:t>Для поля «Срок годности (эксплуатации)» доступны следующие варианты ответов:</w:t>
      </w:r>
    </w:p>
    <w:p w14:paraId="51C71E1A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Дата (</w:t>
      </w:r>
      <w:proofErr w:type="spellStart"/>
      <w:r>
        <w:t>дд.мм.гггг</w:t>
      </w:r>
      <w:proofErr w:type="spellEnd"/>
      <w:r>
        <w:t>) – выбранное значение не может быть меньше текущей даты;</w:t>
      </w:r>
    </w:p>
    <w:p w14:paraId="5EDABEC2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Месяц/год - выбранное значение не может быть меньше текущей даты;</w:t>
      </w:r>
    </w:p>
    <w:p w14:paraId="08D50739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Временной интервал – для указания значения в виде интервала лет/дней/месяцев;</w:t>
      </w:r>
    </w:p>
    <w:p w14:paraId="6F82DB03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Текстовое поле – для ручного ввода значения даты; </w:t>
      </w:r>
    </w:p>
    <w:p w14:paraId="0A1902F8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 xml:space="preserve">Неизвестно; </w:t>
      </w:r>
    </w:p>
    <w:p w14:paraId="7C93A7C0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Неприменимо;</w:t>
      </w:r>
    </w:p>
    <w:p w14:paraId="479771C7" w14:textId="77777777" w:rsidR="00A62548" w:rsidRDefault="00A62548" w:rsidP="00A62548">
      <w:pPr>
        <w:pStyle w:val="aff1"/>
        <w:numPr>
          <w:ilvl w:val="0"/>
          <w:numId w:val="16"/>
        </w:numPr>
        <w:spacing w:line="240" w:lineRule="auto"/>
      </w:pPr>
      <w:r>
        <w:t>Не ограничен.</w:t>
      </w:r>
    </w:p>
    <w:p w14:paraId="17F4B10B" w14:textId="77777777" w:rsidR="00A62548" w:rsidRDefault="00A62548" w:rsidP="00A62548">
      <w:r>
        <w:t xml:space="preserve">При необходимости ввести сведения о нескольких принадлежностях изделия, нужно нажать на кнопку «Добавить», после чего блок полей для ввода сведений о принадлежностях изделия </w:t>
      </w:r>
      <w:proofErr w:type="spellStart"/>
      <w:r>
        <w:t>продублируется</w:t>
      </w:r>
      <w:proofErr w:type="spellEnd"/>
      <w:r>
        <w:t xml:space="preserve">. </w:t>
      </w:r>
    </w:p>
    <w:p w14:paraId="6D26F957" w14:textId="2138ACFE" w:rsidR="0037675F" w:rsidRPr="008C2402" w:rsidRDefault="00A62548" w:rsidP="00A62548">
      <w:r>
        <w:lastRenderedPageBreak/>
        <w:t>В случае, если добавлен лишний блок полей, его можно удалить, нажав для этого одноименную кнопку.</w:t>
      </w:r>
    </w:p>
    <w:p w14:paraId="55C9891D" w14:textId="44704819" w:rsidR="00461969" w:rsidRDefault="00461969" w:rsidP="00461969">
      <w:pPr>
        <w:pStyle w:val="3"/>
      </w:pPr>
      <w:bookmarkStart w:id="46" w:name="_Toc133922795"/>
      <w:r w:rsidRPr="008C2402">
        <w:t xml:space="preserve">Сведения о </w:t>
      </w:r>
      <w:r>
        <w:t>поставщике медицинского изделия</w:t>
      </w:r>
      <w:bookmarkEnd w:id="46"/>
    </w:p>
    <w:p w14:paraId="6B012032" w14:textId="4AE0D636" w:rsidR="00BD03B0" w:rsidRPr="00120BAB" w:rsidRDefault="00BD03B0" w:rsidP="00A62548">
      <w:r w:rsidRPr="00120BAB">
        <w:t>Для заполнения поля «Поставщик» пользователю доступен выбор</w:t>
      </w:r>
      <w:r w:rsidR="00120BAB" w:rsidRPr="00120BAB">
        <w:t xml:space="preserve"> значения</w:t>
      </w:r>
      <w:r w:rsidRPr="00120BAB">
        <w:t xml:space="preserve"> из выпадающего списка:</w:t>
      </w:r>
    </w:p>
    <w:p w14:paraId="288D2E1D" w14:textId="22505DD4" w:rsidR="00BD03B0" w:rsidRPr="00120BAB" w:rsidRDefault="00BD03B0" w:rsidP="00BD03B0">
      <w:pPr>
        <w:keepNext/>
      </w:pPr>
      <w:r w:rsidRPr="00120BAB">
        <w:rPr>
          <w:noProof/>
        </w:rPr>
        <w:drawing>
          <wp:inline distT="0" distB="0" distL="0" distR="0" wp14:anchorId="002C5DD2" wp14:editId="1D356138">
            <wp:extent cx="6264275" cy="124968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C604" w14:textId="674BAEFE" w:rsidR="00BD03B0" w:rsidRPr="00120BAB" w:rsidRDefault="00BD03B0" w:rsidP="00BD03B0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18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поставщике</w:t>
      </w:r>
    </w:p>
    <w:p w14:paraId="5D4F6ECB" w14:textId="202AA0D4" w:rsidR="00BD03B0" w:rsidRDefault="00BD03B0" w:rsidP="00A62548">
      <w:r w:rsidRPr="00120BAB">
        <w:t>При выборе значения «Название» пользователю необходимо заполнить следующие поля</w:t>
      </w:r>
      <w:r w:rsidR="00190C1F">
        <w:t xml:space="preserve"> (</w:t>
      </w:r>
      <w:r w:rsidR="00190C1F">
        <w:fldChar w:fldCharType="begin"/>
      </w:r>
      <w:r w:rsidR="00190C1F">
        <w:instrText xml:space="preserve"> REF _Ref134027237 \h </w:instrText>
      </w:r>
      <w:r w:rsidR="00A62548">
        <w:instrText xml:space="preserve"> \* MERGEFORMAT </w:instrText>
      </w:r>
      <w:r w:rsidR="00190C1F">
        <w:fldChar w:fldCharType="separate"/>
      </w:r>
      <w:r w:rsidR="00C03745" w:rsidRPr="00120BAB">
        <w:t xml:space="preserve">Рисунок </w:t>
      </w:r>
      <w:r w:rsidR="00C03745">
        <w:t>19</w:t>
      </w:r>
      <w:r w:rsidR="00190C1F">
        <w:fldChar w:fldCharType="end"/>
      </w:r>
      <w:r w:rsidR="00190C1F">
        <w:t>)</w:t>
      </w:r>
      <w:r w:rsidRPr="00120BAB">
        <w:t>:</w:t>
      </w:r>
    </w:p>
    <w:p w14:paraId="191A4243" w14:textId="1E6C2F2F" w:rsidR="00190C1F" w:rsidRDefault="00190C1F" w:rsidP="00604BD1">
      <w:pPr>
        <w:pStyle w:val="aff1"/>
        <w:numPr>
          <w:ilvl w:val="0"/>
          <w:numId w:val="14"/>
        </w:numPr>
      </w:pPr>
      <w:r>
        <w:t>Поставщик;</w:t>
      </w:r>
    </w:p>
    <w:p w14:paraId="375AD0F4" w14:textId="059A7976" w:rsidR="00190C1F" w:rsidRDefault="00190C1F" w:rsidP="00604BD1">
      <w:pPr>
        <w:pStyle w:val="aff1"/>
        <w:numPr>
          <w:ilvl w:val="0"/>
          <w:numId w:val="14"/>
        </w:numPr>
      </w:pPr>
      <w:r>
        <w:t>Название поставщика;</w:t>
      </w:r>
    </w:p>
    <w:p w14:paraId="12325001" w14:textId="44E8F5AB" w:rsidR="00190C1F" w:rsidRDefault="00190C1F" w:rsidP="00604BD1">
      <w:pPr>
        <w:pStyle w:val="aff1"/>
        <w:numPr>
          <w:ilvl w:val="0"/>
          <w:numId w:val="14"/>
        </w:numPr>
      </w:pPr>
      <w:r>
        <w:t>Заказ через Интернет (да/нет);</w:t>
      </w:r>
    </w:p>
    <w:p w14:paraId="38257E68" w14:textId="650A3933" w:rsidR="00190C1F" w:rsidRDefault="00190C1F" w:rsidP="00604BD1">
      <w:pPr>
        <w:pStyle w:val="aff1"/>
        <w:numPr>
          <w:ilvl w:val="0"/>
          <w:numId w:val="14"/>
        </w:numPr>
      </w:pPr>
      <w:r>
        <w:t>Адрес сайта (в случае заказа через интернет);</w:t>
      </w:r>
    </w:p>
    <w:p w14:paraId="544136F6" w14:textId="67BA791B" w:rsidR="00190C1F" w:rsidRDefault="00190C1F" w:rsidP="00604BD1">
      <w:pPr>
        <w:pStyle w:val="aff1"/>
        <w:numPr>
          <w:ilvl w:val="0"/>
          <w:numId w:val="14"/>
        </w:numPr>
      </w:pPr>
      <w:r>
        <w:t>Фамилия контактного лица;</w:t>
      </w:r>
    </w:p>
    <w:p w14:paraId="77C4F52B" w14:textId="62A2F922" w:rsidR="00190C1F" w:rsidRDefault="00190C1F" w:rsidP="00604BD1">
      <w:pPr>
        <w:pStyle w:val="aff1"/>
        <w:numPr>
          <w:ilvl w:val="0"/>
          <w:numId w:val="14"/>
        </w:numPr>
      </w:pPr>
      <w:r>
        <w:t>Имя контактного лица;</w:t>
      </w:r>
    </w:p>
    <w:p w14:paraId="213C75CE" w14:textId="5052AE39" w:rsidR="00190C1F" w:rsidRDefault="00190C1F" w:rsidP="00604BD1">
      <w:pPr>
        <w:pStyle w:val="aff1"/>
        <w:numPr>
          <w:ilvl w:val="0"/>
          <w:numId w:val="14"/>
        </w:numPr>
      </w:pPr>
      <w:r>
        <w:t>Отчество контактного лица;</w:t>
      </w:r>
    </w:p>
    <w:p w14:paraId="0EF29F58" w14:textId="5E8BAAB1" w:rsidR="00190C1F" w:rsidRDefault="00190C1F" w:rsidP="00604BD1">
      <w:pPr>
        <w:pStyle w:val="aff1"/>
        <w:numPr>
          <w:ilvl w:val="0"/>
          <w:numId w:val="14"/>
        </w:numPr>
      </w:pPr>
      <w:r>
        <w:t>Должность контактного лица;</w:t>
      </w:r>
    </w:p>
    <w:p w14:paraId="2F203B51" w14:textId="3AE5EA24" w:rsidR="00190C1F" w:rsidRDefault="00190C1F" w:rsidP="00604BD1">
      <w:pPr>
        <w:pStyle w:val="aff1"/>
        <w:numPr>
          <w:ilvl w:val="0"/>
          <w:numId w:val="14"/>
        </w:numPr>
      </w:pPr>
      <w:r>
        <w:t xml:space="preserve">Телефон; </w:t>
      </w:r>
    </w:p>
    <w:p w14:paraId="21542FC3" w14:textId="4C2FB453" w:rsidR="00190C1F" w:rsidRPr="00120BAB" w:rsidRDefault="00190C1F" w:rsidP="00604BD1">
      <w:pPr>
        <w:pStyle w:val="aff1"/>
        <w:numPr>
          <w:ilvl w:val="0"/>
          <w:numId w:val="14"/>
        </w:numPr>
      </w:pPr>
      <w:r>
        <w:rPr>
          <w:lang w:val="en-US"/>
        </w:rPr>
        <w:t>E-mail.</w:t>
      </w:r>
    </w:p>
    <w:p w14:paraId="7908FBEC" w14:textId="607E5C85" w:rsidR="00BD03B0" w:rsidRPr="00120BAB" w:rsidRDefault="00BD03B0" w:rsidP="00BD03B0">
      <w:pPr>
        <w:keepNext/>
      </w:pPr>
      <w:r w:rsidRPr="00120BAB">
        <w:rPr>
          <w:noProof/>
        </w:rPr>
        <w:lastRenderedPageBreak/>
        <w:drawing>
          <wp:inline distT="0" distB="0" distL="0" distR="0" wp14:anchorId="6AB04E27" wp14:editId="742EE865">
            <wp:extent cx="6264275" cy="385381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927B" w14:textId="26F87E82" w:rsidR="00BD03B0" w:rsidRPr="00120BAB" w:rsidRDefault="00BD03B0" w:rsidP="00BD03B0">
      <w:pPr>
        <w:pStyle w:val="aff4"/>
        <w:rPr>
          <w:sz w:val="24"/>
        </w:rPr>
      </w:pPr>
      <w:bookmarkStart w:id="47" w:name="_Ref134027237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19</w:t>
      </w:r>
      <w:r w:rsidRPr="00120BAB">
        <w:rPr>
          <w:sz w:val="24"/>
        </w:rPr>
        <w:fldChar w:fldCharType="end"/>
      </w:r>
      <w:bookmarkEnd w:id="47"/>
      <w:r w:rsidRPr="00120BAB">
        <w:rPr>
          <w:sz w:val="24"/>
        </w:rPr>
        <w:t xml:space="preserve"> Сведения о поставщике медицинского изделия (Название)</w:t>
      </w:r>
    </w:p>
    <w:p w14:paraId="5B707895" w14:textId="7ECB1C8A" w:rsidR="00BD03B0" w:rsidRPr="00120BAB" w:rsidRDefault="00BD03B0" w:rsidP="00A62548">
      <w:r w:rsidRPr="00120BAB">
        <w:t>При выборе значения «ИНН» пользователю необходимо заполнить следующие поля</w:t>
      </w:r>
      <w:r w:rsidR="00190C1F">
        <w:t xml:space="preserve"> (</w:t>
      </w:r>
      <w:r w:rsidR="00190C1F">
        <w:fldChar w:fldCharType="begin"/>
      </w:r>
      <w:r w:rsidR="00190C1F">
        <w:instrText xml:space="preserve"> REF _Ref134027227 \h </w:instrText>
      </w:r>
      <w:r w:rsidR="00A62548">
        <w:instrText xml:space="preserve"> \* MERGEFORMAT </w:instrText>
      </w:r>
      <w:r w:rsidR="00190C1F">
        <w:fldChar w:fldCharType="separate"/>
      </w:r>
      <w:r w:rsidR="00C03745" w:rsidRPr="00120BAB">
        <w:t xml:space="preserve">Рисунок </w:t>
      </w:r>
      <w:r w:rsidR="00C03745">
        <w:t>20</w:t>
      </w:r>
      <w:r w:rsidR="00190C1F">
        <w:fldChar w:fldCharType="end"/>
      </w:r>
      <w:r w:rsidR="00190C1F">
        <w:t>)</w:t>
      </w:r>
      <w:r w:rsidRPr="00120BAB">
        <w:t>:</w:t>
      </w:r>
    </w:p>
    <w:p w14:paraId="62F7BB25" w14:textId="77777777" w:rsidR="00190C1F" w:rsidRDefault="00190C1F" w:rsidP="00604BD1">
      <w:pPr>
        <w:pStyle w:val="aff1"/>
        <w:numPr>
          <w:ilvl w:val="0"/>
          <w:numId w:val="14"/>
        </w:numPr>
      </w:pPr>
      <w:r>
        <w:t>Поставщик;</w:t>
      </w:r>
    </w:p>
    <w:p w14:paraId="54D36570" w14:textId="7AEA79C2" w:rsidR="00190C1F" w:rsidRDefault="00190C1F" w:rsidP="00604BD1">
      <w:pPr>
        <w:pStyle w:val="aff1"/>
        <w:numPr>
          <w:ilvl w:val="0"/>
          <w:numId w:val="14"/>
        </w:numPr>
      </w:pPr>
      <w:r>
        <w:t>Название поставщика;</w:t>
      </w:r>
    </w:p>
    <w:p w14:paraId="104E0177" w14:textId="3030F834" w:rsidR="00190C1F" w:rsidRDefault="00190C1F" w:rsidP="00604BD1">
      <w:pPr>
        <w:pStyle w:val="aff1"/>
        <w:numPr>
          <w:ilvl w:val="0"/>
          <w:numId w:val="14"/>
        </w:numPr>
      </w:pPr>
      <w:r>
        <w:t>ИНН поставщика;</w:t>
      </w:r>
    </w:p>
    <w:p w14:paraId="4CE76236" w14:textId="77777777" w:rsidR="00190C1F" w:rsidRDefault="00190C1F" w:rsidP="00604BD1">
      <w:pPr>
        <w:pStyle w:val="aff1"/>
        <w:numPr>
          <w:ilvl w:val="0"/>
          <w:numId w:val="14"/>
        </w:numPr>
      </w:pPr>
      <w:r>
        <w:t>Заказ через Интернет (да/нет);</w:t>
      </w:r>
    </w:p>
    <w:p w14:paraId="63AF9A5D" w14:textId="77777777" w:rsidR="00190C1F" w:rsidRDefault="00190C1F" w:rsidP="00604BD1">
      <w:pPr>
        <w:pStyle w:val="aff1"/>
        <w:numPr>
          <w:ilvl w:val="0"/>
          <w:numId w:val="14"/>
        </w:numPr>
      </w:pPr>
      <w:r>
        <w:t>Адрес сайта (в случае заказа через интернет);</w:t>
      </w:r>
    </w:p>
    <w:p w14:paraId="62C1DF70" w14:textId="77777777" w:rsidR="00190C1F" w:rsidRDefault="00190C1F" w:rsidP="00604BD1">
      <w:pPr>
        <w:pStyle w:val="aff1"/>
        <w:numPr>
          <w:ilvl w:val="0"/>
          <w:numId w:val="14"/>
        </w:numPr>
      </w:pPr>
      <w:r>
        <w:t>Фамилия контактного лица;</w:t>
      </w:r>
    </w:p>
    <w:p w14:paraId="42A5BCFB" w14:textId="77777777" w:rsidR="00190C1F" w:rsidRDefault="00190C1F" w:rsidP="00604BD1">
      <w:pPr>
        <w:pStyle w:val="aff1"/>
        <w:numPr>
          <w:ilvl w:val="0"/>
          <w:numId w:val="14"/>
        </w:numPr>
      </w:pPr>
      <w:r>
        <w:t>Имя контактного лица;</w:t>
      </w:r>
    </w:p>
    <w:p w14:paraId="6B4FB53C" w14:textId="77777777" w:rsidR="00190C1F" w:rsidRDefault="00190C1F" w:rsidP="00604BD1">
      <w:pPr>
        <w:pStyle w:val="aff1"/>
        <w:numPr>
          <w:ilvl w:val="0"/>
          <w:numId w:val="14"/>
        </w:numPr>
      </w:pPr>
      <w:r>
        <w:t>Отчество контактного лица;</w:t>
      </w:r>
    </w:p>
    <w:p w14:paraId="6BE8A6A5" w14:textId="77777777" w:rsidR="00190C1F" w:rsidRDefault="00190C1F" w:rsidP="00604BD1">
      <w:pPr>
        <w:pStyle w:val="aff1"/>
        <w:numPr>
          <w:ilvl w:val="0"/>
          <w:numId w:val="14"/>
        </w:numPr>
      </w:pPr>
      <w:r>
        <w:t>Должность контактного лица;</w:t>
      </w:r>
    </w:p>
    <w:p w14:paraId="574DFEDA" w14:textId="77777777" w:rsidR="00190C1F" w:rsidRDefault="00190C1F" w:rsidP="00604BD1">
      <w:pPr>
        <w:pStyle w:val="aff1"/>
        <w:numPr>
          <w:ilvl w:val="0"/>
          <w:numId w:val="14"/>
        </w:numPr>
      </w:pPr>
      <w:r>
        <w:t xml:space="preserve">Телефон; </w:t>
      </w:r>
    </w:p>
    <w:p w14:paraId="6636D539" w14:textId="77777777" w:rsidR="00190C1F" w:rsidRPr="00120BAB" w:rsidRDefault="00190C1F" w:rsidP="00604BD1">
      <w:pPr>
        <w:pStyle w:val="aff1"/>
        <w:numPr>
          <w:ilvl w:val="0"/>
          <w:numId w:val="14"/>
        </w:numPr>
      </w:pPr>
      <w:r>
        <w:rPr>
          <w:lang w:val="en-US"/>
        </w:rPr>
        <w:t>E-mail.</w:t>
      </w:r>
    </w:p>
    <w:p w14:paraId="2F9E02C4" w14:textId="7B7CC6A1" w:rsidR="00461969" w:rsidRPr="00120BAB" w:rsidRDefault="00461969" w:rsidP="00461969">
      <w:pPr>
        <w:keepNext/>
        <w:rPr>
          <w:sz w:val="28"/>
        </w:rPr>
      </w:pPr>
      <w:r w:rsidRPr="00120BAB">
        <w:rPr>
          <w:noProof/>
          <w:sz w:val="28"/>
        </w:rPr>
        <w:lastRenderedPageBreak/>
        <w:drawing>
          <wp:inline distT="0" distB="0" distL="0" distR="0" wp14:anchorId="7CDD07B8" wp14:editId="54C75155">
            <wp:extent cx="6264275" cy="3976370"/>
            <wp:effectExtent l="0" t="0" r="317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DBE3" w14:textId="426435DD" w:rsidR="00461969" w:rsidRPr="00120BAB" w:rsidRDefault="00461969" w:rsidP="00461969">
      <w:pPr>
        <w:pStyle w:val="aff4"/>
        <w:rPr>
          <w:sz w:val="24"/>
        </w:rPr>
      </w:pPr>
      <w:bookmarkStart w:id="48" w:name="_Ref134027227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20</w:t>
      </w:r>
      <w:r w:rsidRPr="00120BAB">
        <w:rPr>
          <w:sz w:val="24"/>
        </w:rPr>
        <w:fldChar w:fldCharType="end"/>
      </w:r>
      <w:bookmarkEnd w:id="48"/>
      <w:r w:rsidRPr="00120BAB">
        <w:rPr>
          <w:sz w:val="24"/>
        </w:rPr>
        <w:t xml:space="preserve"> Сведения о поставщике медицинского изделия</w:t>
      </w:r>
      <w:r w:rsidR="00BD03B0" w:rsidRPr="00120BAB">
        <w:rPr>
          <w:sz w:val="24"/>
        </w:rPr>
        <w:t xml:space="preserve"> (ИНН)</w:t>
      </w:r>
    </w:p>
    <w:p w14:paraId="15C60548" w14:textId="1B248417" w:rsidR="00BD03B0" w:rsidRDefault="00BD03B0" w:rsidP="00A62548">
      <w:r w:rsidRPr="00120BAB">
        <w:t>При выборе значения «Неизвестно» пользователю необходимо заполнить следующие поля</w:t>
      </w:r>
      <w:r w:rsidR="00190C1F">
        <w:t xml:space="preserve"> (</w:t>
      </w:r>
      <w:r w:rsidR="00190C1F">
        <w:fldChar w:fldCharType="begin"/>
      </w:r>
      <w:r w:rsidR="00190C1F">
        <w:instrText xml:space="preserve"> REF _Ref134027215 \h </w:instrText>
      </w:r>
      <w:r w:rsidR="00A62548">
        <w:instrText xml:space="preserve"> \* MERGEFORMAT </w:instrText>
      </w:r>
      <w:r w:rsidR="00190C1F">
        <w:fldChar w:fldCharType="separate"/>
      </w:r>
      <w:r w:rsidR="00C03745" w:rsidRPr="00120BAB">
        <w:t xml:space="preserve">Рисунок </w:t>
      </w:r>
      <w:r w:rsidR="00C03745">
        <w:t>21</w:t>
      </w:r>
      <w:r w:rsidR="00190C1F">
        <w:fldChar w:fldCharType="end"/>
      </w:r>
      <w:r w:rsidR="00190C1F">
        <w:t>)</w:t>
      </w:r>
      <w:r w:rsidRPr="00120BAB">
        <w:t>:</w:t>
      </w:r>
    </w:p>
    <w:p w14:paraId="37C9D588" w14:textId="77777777" w:rsidR="00190C1F" w:rsidRDefault="00190C1F" w:rsidP="00604BD1">
      <w:pPr>
        <w:pStyle w:val="aff1"/>
        <w:numPr>
          <w:ilvl w:val="0"/>
          <w:numId w:val="14"/>
        </w:numPr>
      </w:pPr>
      <w:r>
        <w:t>Поставщик;</w:t>
      </w:r>
    </w:p>
    <w:p w14:paraId="388BA87B" w14:textId="77777777" w:rsidR="00190C1F" w:rsidRDefault="00190C1F" w:rsidP="00604BD1">
      <w:pPr>
        <w:pStyle w:val="aff1"/>
        <w:numPr>
          <w:ilvl w:val="0"/>
          <w:numId w:val="14"/>
        </w:numPr>
      </w:pPr>
      <w:r>
        <w:t>Заказ через Интернет (да/нет);</w:t>
      </w:r>
    </w:p>
    <w:p w14:paraId="60CB583D" w14:textId="1BCC6A43" w:rsidR="00190C1F" w:rsidRDefault="00190C1F" w:rsidP="00604BD1">
      <w:pPr>
        <w:pStyle w:val="aff1"/>
        <w:numPr>
          <w:ilvl w:val="0"/>
          <w:numId w:val="14"/>
        </w:numPr>
      </w:pPr>
      <w:r>
        <w:t>Адрес сайта (в случае заказа через интернет)</w:t>
      </w:r>
    </w:p>
    <w:p w14:paraId="2456CCF7" w14:textId="46A39521" w:rsidR="00BD03B0" w:rsidRPr="00120BAB" w:rsidRDefault="00BD03B0" w:rsidP="00BD03B0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0C9CEDCE" wp14:editId="4A6BA350">
            <wp:extent cx="6264275" cy="2162175"/>
            <wp:effectExtent l="0" t="0" r="317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E63D" w14:textId="7566C1B8" w:rsidR="00BD03B0" w:rsidRPr="00120BAB" w:rsidRDefault="00BD03B0" w:rsidP="00BD03B0">
      <w:pPr>
        <w:pStyle w:val="aff4"/>
        <w:rPr>
          <w:sz w:val="24"/>
        </w:rPr>
      </w:pPr>
      <w:bookmarkStart w:id="49" w:name="_Ref134027215"/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21</w:t>
      </w:r>
      <w:r w:rsidRPr="00120BAB">
        <w:rPr>
          <w:sz w:val="24"/>
        </w:rPr>
        <w:fldChar w:fldCharType="end"/>
      </w:r>
      <w:bookmarkEnd w:id="49"/>
      <w:r w:rsidRPr="00120BAB">
        <w:rPr>
          <w:sz w:val="24"/>
        </w:rPr>
        <w:t xml:space="preserve"> Сведения о поставщике медицинского изделия (Неизвестно)</w:t>
      </w:r>
    </w:p>
    <w:p w14:paraId="6277E846" w14:textId="77777777" w:rsidR="00BD03B0" w:rsidRPr="008C2402" w:rsidRDefault="00BD03B0" w:rsidP="00BD03B0">
      <w:pPr>
        <w:pStyle w:val="aff4"/>
        <w:jc w:val="both"/>
      </w:pPr>
    </w:p>
    <w:p w14:paraId="33E8B758" w14:textId="78BECB3F" w:rsidR="00461969" w:rsidRDefault="00461969" w:rsidP="00461969">
      <w:pPr>
        <w:pStyle w:val="3"/>
      </w:pPr>
      <w:bookmarkStart w:id="50" w:name="_Toc133922796"/>
      <w:r w:rsidRPr="008C2402">
        <w:lastRenderedPageBreak/>
        <w:t xml:space="preserve">Сведения о </w:t>
      </w:r>
      <w:r>
        <w:t>медицинской организации</w:t>
      </w:r>
      <w:bookmarkEnd w:id="50"/>
    </w:p>
    <w:p w14:paraId="01CE7B5F" w14:textId="235AE660" w:rsidR="00461969" w:rsidRPr="00120BAB" w:rsidRDefault="00461969" w:rsidP="00461969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7144A612" wp14:editId="667B556C">
            <wp:extent cx="6264275" cy="331851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9B2A" w14:textId="267AAF4A" w:rsidR="00461969" w:rsidRPr="00120BAB" w:rsidRDefault="00461969" w:rsidP="00461969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C03745">
        <w:rPr>
          <w:sz w:val="24"/>
        </w:rPr>
        <w:t>22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медицинской организации</w:t>
      </w:r>
    </w:p>
    <w:p w14:paraId="53C81695" w14:textId="2981E55E" w:rsidR="00461969" w:rsidRDefault="00461969" w:rsidP="00461969">
      <w:pPr>
        <w:pStyle w:val="3"/>
      </w:pPr>
      <w:bookmarkStart w:id="51" w:name="_Toc133922797"/>
      <w:r w:rsidRPr="008C2402">
        <w:lastRenderedPageBreak/>
        <w:t xml:space="preserve">Сведения о </w:t>
      </w:r>
      <w:r>
        <w:t>неблагоприятном событии (инциденте)</w:t>
      </w:r>
      <w:bookmarkEnd w:id="51"/>
    </w:p>
    <w:p w14:paraId="3E172EF7" w14:textId="7EB5B6E5" w:rsidR="00461969" w:rsidRPr="00120BAB" w:rsidRDefault="00CA5BE6" w:rsidP="00461969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1C367863" wp14:editId="40844468">
            <wp:extent cx="5619750" cy="8513700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20839" cy="85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9598" w14:textId="6BAA19DE" w:rsidR="00461969" w:rsidRPr="00120BAB" w:rsidRDefault="00461969" w:rsidP="00461969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23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неблагоприятном событии</w:t>
      </w:r>
    </w:p>
    <w:p w14:paraId="6AA662DC" w14:textId="12BE9E69" w:rsidR="00BD03B0" w:rsidRDefault="00CA5BE6" w:rsidP="00BD03B0">
      <w:pPr>
        <w:pStyle w:val="3"/>
      </w:pPr>
      <w:bookmarkStart w:id="52" w:name="_Toc133922798"/>
      <w:r w:rsidRPr="008C2402">
        <w:lastRenderedPageBreak/>
        <w:t xml:space="preserve">Сведения о </w:t>
      </w:r>
      <w:r>
        <w:t>пострадавшем</w:t>
      </w:r>
      <w:bookmarkEnd w:id="52"/>
    </w:p>
    <w:p w14:paraId="71463663" w14:textId="24B81610" w:rsidR="00BD03B0" w:rsidRDefault="00BD03B0" w:rsidP="00A62548">
      <w:r>
        <w:t>Для заполнения поля «Пострадавший» пользователю доступен выбор</w:t>
      </w:r>
      <w:r w:rsidR="00120BAB">
        <w:t xml:space="preserve"> значения</w:t>
      </w:r>
      <w:r>
        <w:t xml:space="preserve"> из выпадающего списка:</w:t>
      </w:r>
    </w:p>
    <w:p w14:paraId="1BA9F906" w14:textId="52BFB9A5" w:rsidR="00120BAB" w:rsidRPr="00120BAB" w:rsidRDefault="00120BAB" w:rsidP="00120BAB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2041C6AF" wp14:editId="713A23A5">
            <wp:extent cx="6264275" cy="222948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0DE8" w14:textId="49A1D913" w:rsidR="00120BAB" w:rsidRPr="00120BAB" w:rsidRDefault="00120BAB" w:rsidP="00120BAB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24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пострадавшем (список значений)</w:t>
      </w:r>
    </w:p>
    <w:p w14:paraId="5E7664C7" w14:textId="4D77D7E0" w:rsidR="00120BAB" w:rsidRDefault="00120BAB" w:rsidP="00A62548">
      <w:r>
        <w:t>При выборе значений: «Пациент на дому», «Амбулаторный пациент», «Стационарный пациент», «Медицинский персонал», «Посетитель», «Технический персонал» или «Самостоятельное лечение» пользователю необходимо заполнить следующие поля:</w:t>
      </w:r>
    </w:p>
    <w:p w14:paraId="725357FC" w14:textId="19D37B4B" w:rsidR="00CA5BE6" w:rsidRPr="00120BAB" w:rsidRDefault="00CA5BE6" w:rsidP="00CA5BE6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612DA93C" wp14:editId="4179D660">
            <wp:extent cx="5257800" cy="45052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8325" cy="453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63B3" w14:textId="5826746A" w:rsidR="00CA5BE6" w:rsidRPr="00120BAB" w:rsidRDefault="00CA5BE6" w:rsidP="00CA5BE6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25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пострадавшем</w:t>
      </w:r>
    </w:p>
    <w:p w14:paraId="6D30EAF8" w14:textId="03EE37AC" w:rsidR="00120BAB" w:rsidRDefault="00120BAB" w:rsidP="00A62548">
      <w:r>
        <w:lastRenderedPageBreak/>
        <w:t>При выборе значений: «Иное» или «Отсутствует» пользователю необходимо заполнить следующие поля:</w:t>
      </w:r>
    </w:p>
    <w:p w14:paraId="3334E095" w14:textId="7CB6B495" w:rsidR="003A7566" w:rsidRDefault="003A7566" w:rsidP="003A7566">
      <w:pPr>
        <w:keepNext/>
      </w:pPr>
      <w:r>
        <w:rPr>
          <w:noProof/>
        </w:rPr>
        <w:drawing>
          <wp:inline distT="0" distB="0" distL="0" distR="0" wp14:anchorId="083ABE08" wp14:editId="209B3F57">
            <wp:extent cx="6264275" cy="2852420"/>
            <wp:effectExtent l="0" t="0" r="317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8B6D" w14:textId="7B818A97" w:rsidR="003A7566" w:rsidRPr="00120BAB" w:rsidRDefault="003A7566" w:rsidP="003A7566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26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Справочник сведений о пострадавшем (Часть 2)</w:t>
      </w:r>
    </w:p>
    <w:p w14:paraId="48658E5C" w14:textId="74BBB642" w:rsidR="001549F9" w:rsidRDefault="001549F9" w:rsidP="001549F9">
      <w:pPr>
        <w:pStyle w:val="3"/>
      </w:pPr>
      <w:bookmarkStart w:id="53" w:name="_Toc133922799"/>
      <w:r>
        <w:t>Сведения о результатах предварительного заключения</w:t>
      </w:r>
      <w:bookmarkEnd w:id="53"/>
    </w:p>
    <w:p w14:paraId="7B132D0B" w14:textId="4F5DD14D" w:rsidR="001549F9" w:rsidRPr="00120BAB" w:rsidRDefault="001549F9" w:rsidP="001549F9">
      <w:pPr>
        <w:keepNext/>
        <w:rPr>
          <w:sz w:val="28"/>
        </w:rPr>
      </w:pPr>
      <w:r w:rsidRPr="00120BAB">
        <w:rPr>
          <w:noProof/>
          <w:sz w:val="28"/>
        </w:rPr>
        <w:drawing>
          <wp:inline distT="0" distB="0" distL="0" distR="0" wp14:anchorId="5D33674A" wp14:editId="23395B36">
            <wp:extent cx="6264275" cy="459232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5C81" w14:textId="67481290" w:rsidR="00AB7CFB" w:rsidRPr="00120BAB" w:rsidRDefault="001549F9" w:rsidP="00120BAB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27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Сведения о результатах предварительного заключения</w:t>
      </w:r>
    </w:p>
    <w:p w14:paraId="58AFFCE5" w14:textId="36B73EE7" w:rsidR="00F03904" w:rsidRPr="00EE5F54" w:rsidRDefault="00F03904" w:rsidP="00F03904">
      <w:pPr>
        <w:pStyle w:val="3"/>
      </w:pPr>
      <w:bookmarkStart w:id="54" w:name="_Toc133922800"/>
      <w:r w:rsidRPr="00EE5F54">
        <w:lastRenderedPageBreak/>
        <w:t>Предварительный просмотр заполненного заявления</w:t>
      </w:r>
      <w:bookmarkEnd w:id="41"/>
      <w:bookmarkEnd w:id="54"/>
    </w:p>
    <w:p w14:paraId="7285B634" w14:textId="20CBC197" w:rsidR="00F03904" w:rsidRPr="00120BAB" w:rsidRDefault="001549F9" w:rsidP="00F03904">
      <w:pPr>
        <w:pStyle w:val="aff5"/>
        <w:rPr>
          <w:sz w:val="28"/>
        </w:rPr>
      </w:pPr>
      <w:r w:rsidRPr="00120BAB">
        <w:rPr>
          <w:sz w:val="28"/>
        </w:rPr>
        <w:drawing>
          <wp:inline distT="0" distB="0" distL="0" distR="0" wp14:anchorId="43CE8B7B" wp14:editId="61DDA3DF">
            <wp:extent cx="6264275" cy="8396605"/>
            <wp:effectExtent l="0" t="0" r="317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E101" w14:textId="701FC9F4" w:rsidR="00F03904" w:rsidRPr="00120BAB" w:rsidRDefault="00F03904" w:rsidP="00F03904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C03745">
        <w:rPr>
          <w:sz w:val="24"/>
        </w:rPr>
        <w:t>28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Предварительный просмотр заполненного заявления</w:t>
      </w:r>
      <w:r w:rsidR="001549F9" w:rsidRPr="00120BAB">
        <w:rPr>
          <w:sz w:val="24"/>
        </w:rPr>
        <w:t xml:space="preserve"> (Часть 1)</w:t>
      </w:r>
    </w:p>
    <w:p w14:paraId="59607630" w14:textId="639074DF" w:rsidR="001549F9" w:rsidRPr="00120BAB" w:rsidRDefault="001549F9" w:rsidP="001549F9">
      <w:pPr>
        <w:pStyle w:val="aff5"/>
        <w:rPr>
          <w:sz w:val="28"/>
        </w:rPr>
      </w:pPr>
      <w:r w:rsidRPr="00120BAB">
        <w:rPr>
          <w:sz w:val="28"/>
        </w:rPr>
        <w:lastRenderedPageBreak/>
        <w:drawing>
          <wp:inline distT="0" distB="0" distL="0" distR="0" wp14:anchorId="37E07B22" wp14:editId="5246E4B5">
            <wp:extent cx="6264275" cy="819721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05E6" w14:textId="70DCFD6D" w:rsidR="001549F9" w:rsidRPr="00120BAB" w:rsidRDefault="001549F9" w:rsidP="001549F9">
      <w:pPr>
        <w:pStyle w:val="aff4"/>
        <w:rPr>
          <w:sz w:val="24"/>
        </w:rPr>
      </w:pPr>
      <w:r w:rsidRPr="00120BAB">
        <w:rPr>
          <w:sz w:val="24"/>
        </w:rPr>
        <w:t xml:space="preserve">Рисунок </w:t>
      </w:r>
      <w:r w:rsidRPr="00120BAB">
        <w:rPr>
          <w:sz w:val="24"/>
        </w:rPr>
        <w:fldChar w:fldCharType="begin"/>
      </w:r>
      <w:r w:rsidRPr="00120BAB">
        <w:rPr>
          <w:sz w:val="24"/>
        </w:rPr>
        <w:instrText xml:space="preserve"> SEQ Рисунок \* ARABIC </w:instrText>
      </w:r>
      <w:r w:rsidRPr="00120BAB">
        <w:rPr>
          <w:sz w:val="24"/>
        </w:rPr>
        <w:fldChar w:fldCharType="separate"/>
      </w:r>
      <w:r w:rsidR="00A62548">
        <w:rPr>
          <w:sz w:val="24"/>
        </w:rPr>
        <w:t>29</w:t>
      </w:r>
      <w:r w:rsidRPr="00120BAB">
        <w:rPr>
          <w:sz w:val="24"/>
        </w:rPr>
        <w:fldChar w:fldCharType="end"/>
      </w:r>
      <w:r w:rsidRPr="00120BAB">
        <w:rPr>
          <w:sz w:val="24"/>
        </w:rPr>
        <w:t xml:space="preserve"> Предварительный просмотр заполненного заявления (Часть 2)</w:t>
      </w:r>
    </w:p>
    <w:p w14:paraId="211B7C66" w14:textId="77777777" w:rsidR="00F03904" w:rsidRDefault="00F03904" w:rsidP="00F03904">
      <w:pPr>
        <w:pStyle w:val="2"/>
      </w:pPr>
      <w:bookmarkStart w:id="55" w:name="_Ref466545574"/>
      <w:bookmarkStart w:id="56" w:name="_Toc50538022"/>
      <w:bookmarkStart w:id="57" w:name="_Toc133922801"/>
      <w:bookmarkEnd w:id="28"/>
      <w:r>
        <w:lastRenderedPageBreak/>
        <w:t>История</w:t>
      </w:r>
      <w:bookmarkEnd w:id="55"/>
      <w:bookmarkEnd w:id="56"/>
      <w:bookmarkEnd w:id="57"/>
    </w:p>
    <w:p w14:paraId="36801D36" w14:textId="77777777" w:rsidR="00F03904" w:rsidRPr="004A5287" w:rsidRDefault="00F03904" w:rsidP="00F03904">
      <w:pPr>
        <w:pStyle w:val="3"/>
      </w:pPr>
      <w:bookmarkStart w:id="58" w:name="_Toc50538023"/>
      <w:bookmarkStart w:id="59" w:name="_Toc133922802"/>
      <w:r>
        <w:t>Просмотр истории подачи обращений / заявлений на получение государственной услуги</w:t>
      </w:r>
      <w:bookmarkEnd w:id="58"/>
      <w:bookmarkEnd w:id="59"/>
    </w:p>
    <w:p w14:paraId="6BED7762" w14:textId="77777777" w:rsidR="00F03904" w:rsidRPr="009B31FE" w:rsidRDefault="00F03904" w:rsidP="00F03904">
      <w:r>
        <w:t>Для просмотра Истории подачи обращений / заявлений на получение государственной услуги необходимо перейти в раздел История.</w:t>
      </w:r>
    </w:p>
    <w:p w14:paraId="1009D17B" w14:textId="6A69F3F4" w:rsidR="00F03904" w:rsidRPr="00E54DCA" w:rsidRDefault="00F03904" w:rsidP="00F03904">
      <w:pPr>
        <w:pStyle w:val="aff5"/>
      </w:pPr>
      <w:r>
        <w:drawing>
          <wp:inline distT="0" distB="0" distL="0" distR="0" wp14:anchorId="5E8AE9F5" wp14:editId="5C535A67">
            <wp:extent cx="6264275" cy="3637280"/>
            <wp:effectExtent l="19050" t="19050" r="2222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37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92ED3">
        <w:t xml:space="preserve"> </w:t>
      </w:r>
      <w:bookmarkStart w:id="60" w:name="_Ref465850563"/>
      <w:r w:rsidRPr="00E54DCA">
        <w:t>Рисунок </w:t>
      </w:r>
      <w:r w:rsidRPr="00E54DCA">
        <w:fldChar w:fldCharType="begin"/>
      </w:r>
      <w:r w:rsidRPr="00E54DCA">
        <w:instrText xml:space="preserve"> SEQ Рисунок \* ARABIC </w:instrText>
      </w:r>
      <w:r w:rsidRPr="00E54DCA">
        <w:fldChar w:fldCharType="separate"/>
      </w:r>
      <w:r w:rsidR="00A62548">
        <w:t>30</w:t>
      </w:r>
      <w:r w:rsidRPr="00E54DCA">
        <w:fldChar w:fldCharType="end"/>
      </w:r>
      <w:bookmarkEnd w:id="60"/>
      <w:r w:rsidRPr="00E54DCA">
        <w:t xml:space="preserve"> </w:t>
      </w:r>
      <w:r>
        <w:t>История</w:t>
      </w:r>
    </w:p>
    <w:p w14:paraId="7F987272" w14:textId="77777777" w:rsidR="00F03904" w:rsidRPr="00EC6323" w:rsidRDefault="00F03904" w:rsidP="00F03904">
      <w:pPr>
        <w:pStyle w:val="aff8"/>
        <w:rPr>
          <w:b w:val="0"/>
        </w:rPr>
      </w:pPr>
      <w:r w:rsidRPr="00EC6323">
        <w:rPr>
          <w:b w:val="0"/>
        </w:rPr>
        <w:t xml:space="preserve">Форма содержит </w:t>
      </w:r>
      <w:r>
        <w:rPr>
          <w:b w:val="0"/>
        </w:rPr>
        <w:t xml:space="preserve">поисковые </w:t>
      </w:r>
      <w:r w:rsidRPr="00EC6323">
        <w:rPr>
          <w:b w:val="0"/>
        </w:rPr>
        <w:t>фильтры:</w:t>
      </w:r>
    </w:p>
    <w:p w14:paraId="166B853D" w14:textId="77777777" w:rsidR="00F03904" w:rsidRPr="00EC6323" w:rsidRDefault="00F03904" w:rsidP="00F03904">
      <w:pPr>
        <w:pStyle w:val="a"/>
      </w:pPr>
      <w:r>
        <w:t>«</w:t>
      </w:r>
      <w:r w:rsidRPr="00EC6323">
        <w:t>Номер</w:t>
      </w:r>
      <w:r>
        <w:t>»;</w:t>
      </w:r>
    </w:p>
    <w:p w14:paraId="35E33886" w14:textId="77777777" w:rsidR="00F03904" w:rsidRPr="00EC6323" w:rsidRDefault="00F03904" w:rsidP="00F03904">
      <w:pPr>
        <w:pStyle w:val="a"/>
      </w:pPr>
      <w:r>
        <w:t>«</w:t>
      </w:r>
      <w:r w:rsidRPr="00EC6323">
        <w:t>Статус</w:t>
      </w:r>
      <w:r>
        <w:t>»;</w:t>
      </w:r>
    </w:p>
    <w:p w14:paraId="68FC2B78" w14:textId="77777777" w:rsidR="00F03904" w:rsidRDefault="00F03904" w:rsidP="00F03904">
      <w:pPr>
        <w:pStyle w:val="a"/>
      </w:pPr>
      <w:r>
        <w:t>«</w:t>
      </w:r>
      <w:r w:rsidRPr="00EC6323">
        <w:t>Услуга</w:t>
      </w:r>
      <w:r>
        <w:t>»;</w:t>
      </w:r>
    </w:p>
    <w:p w14:paraId="2D1C7CAD" w14:textId="77777777" w:rsidR="00F03904" w:rsidRDefault="00F03904" w:rsidP="00F03904">
      <w:pPr>
        <w:pStyle w:val="aff8"/>
        <w:rPr>
          <w:b w:val="0"/>
        </w:rPr>
      </w:pPr>
      <w:r>
        <w:rPr>
          <w:b w:val="0"/>
        </w:rPr>
        <w:t xml:space="preserve">Для поиска необходимо обращения / заявления </w:t>
      </w:r>
      <w:r w:rsidRPr="007F5BA4">
        <w:rPr>
          <w:b w:val="0"/>
        </w:rPr>
        <w:t xml:space="preserve">на получение государственной услуги </w:t>
      </w:r>
      <w:r>
        <w:rPr>
          <w:b w:val="0"/>
        </w:rPr>
        <w:t>необходимо настроить конфигурацию фильтров и нажать кнопку «</w:t>
      </w:r>
      <w:r w:rsidRPr="00B92ED3">
        <w:rPr>
          <w:noProof/>
        </w:rPr>
        <w:drawing>
          <wp:inline distT="0" distB="0" distL="0" distR="0" wp14:anchorId="7B44E75D" wp14:editId="1D6CE627">
            <wp:extent cx="500682" cy="2160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>».</w:t>
      </w:r>
    </w:p>
    <w:p w14:paraId="38E7C9C5" w14:textId="77777777" w:rsidR="00F03904" w:rsidRDefault="00F03904" w:rsidP="00F03904">
      <w:pPr>
        <w:pStyle w:val="aff8"/>
        <w:rPr>
          <w:b w:val="0"/>
        </w:rPr>
      </w:pPr>
      <w:r w:rsidRPr="00C67F83">
        <w:rPr>
          <w:b w:val="0"/>
        </w:rPr>
        <w:t xml:space="preserve">Форма содержит </w:t>
      </w:r>
      <w:r>
        <w:rPr>
          <w:b w:val="0"/>
        </w:rPr>
        <w:t>таблицу «История» со столбцами</w:t>
      </w:r>
      <w:r w:rsidRPr="00C67F83">
        <w:rPr>
          <w:b w:val="0"/>
        </w:rPr>
        <w:t>:</w:t>
      </w:r>
    </w:p>
    <w:p w14:paraId="2F346B00" w14:textId="77777777" w:rsidR="00F03904" w:rsidRDefault="00F03904" w:rsidP="00F03904">
      <w:pPr>
        <w:pStyle w:val="a"/>
      </w:pPr>
      <w:r>
        <w:t>«Тип»;</w:t>
      </w:r>
    </w:p>
    <w:p w14:paraId="08F9B013" w14:textId="77777777" w:rsidR="00F03904" w:rsidRDefault="00F03904" w:rsidP="00F03904">
      <w:pPr>
        <w:pStyle w:val="a"/>
      </w:pPr>
      <w:r>
        <w:t>«Номер»;</w:t>
      </w:r>
    </w:p>
    <w:p w14:paraId="6DE490E8" w14:textId="77777777" w:rsidR="00F03904" w:rsidRDefault="00F03904" w:rsidP="00F03904">
      <w:pPr>
        <w:pStyle w:val="a"/>
      </w:pPr>
      <w:r>
        <w:t>«Дата»;</w:t>
      </w:r>
    </w:p>
    <w:p w14:paraId="74980379" w14:textId="77777777" w:rsidR="00F03904" w:rsidRDefault="00F03904" w:rsidP="00F03904">
      <w:pPr>
        <w:pStyle w:val="a"/>
      </w:pPr>
      <w:r>
        <w:t>«Статус»;</w:t>
      </w:r>
    </w:p>
    <w:p w14:paraId="06CA2814" w14:textId="77777777" w:rsidR="00F03904" w:rsidRDefault="00F03904" w:rsidP="00F03904">
      <w:pPr>
        <w:pStyle w:val="a"/>
      </w:pPr>
      <w:r>
        <w:t>«Обращение/Услуга»;</w:t>
      </w:r>
    </w:p>
    <w:p w14:paraId="14704921" w14:textId="77777777" w:rsidR="00F03904" w:rsidRDefault="00F03904" w:rsidP="00F03904">
      <w:pPr>
        <w:pStyle w:val="3"/>
      </w:pPr>
      <w:bookmarkStart w:id="61" w:name="_Toc50538024"/>
      <w:bookmarkStart w:id="62" w:name="_Toc133922803"/>
      <w:r>
        <w:lastRenderedPageBreak/>
        <w:t>Просмотр хода рассмотрения обращения / заявления на получение государственной услуги</w:t>
      </w:r>
      <w:bookmarkEnd w:id="61"/>
      <w:bookmarkEnd w:id="62"/>
    </w:p>
    <w:p w14:paraId="32B243DE" w14:textId="77777777" w:rsidR="00F03904" w:rsidRDefault="00F03904" w:rsidP="00F03904">
      <w:r>
        <w:t>Для просмотра хода рассмотрения обращения / заявления на получение государственной услуги:</w:t>
      </w:r>
    </w:p>
    <w:p w14:paraId="7BE25D0F" w14:textId="64C43337" w:rsidR="00F03904" w:rsidRDefault="00F03904" w:rsidP="00F03904">
      <w:pPr>
        <w:pStyle w:val="a"/>
      </w:pPr>
      <w:r>
        <w:t>выбрать требуемую запись в таблице «История» (</w:t>
      </w:r>
      <w:r>
        <w:fldChar w:fldCharType="begin"/>
      </w:r>
      <w:r>
        <w:instrText xml:space="preserve"> REF _Ref465850563 \h </w:instrText>
      </w:r>
      <w:r>
        <w:fldChar w:fldCharType="separate"/>
      </w:r>
      <w:r w:rsidR="00C03745" w:rsidRPr="00E54DCA">
        <w:t>Рисунок </w:t>
      </w:r>
      <w:r w:rsidR="00C03745">
        <w:t>30</w:t>
      </w:r>
      <w:r>
        <w:fldChar w:fldCharType="end"/>
      </w:r>
      <w:r>
        <w:t>);</w:t>
      </w:r>
    </w:p>
    <w:p w14:paraId="3618F83E" w14:textId="77777777" w:rsidR="00F03904" w:rsidRPr="00E54DCA" w:rsidRDefault="00F03904" w:rsidP="00F03904">
      <w:pPr>
        <w:pStyle w:val="aff5"/>
      </w:pPr>
      <w:r>
        <w:drawing>
          <wp:inline distT="0" distB="0" distL="0" distR="0" wp14:anchorId="75C63A4F" wp14:editId="50B7E83A">
            <wp:extent cx="6264275" cy="21990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3CA9" w14:textId="6FA2EAED" w:rsidR="00F03904" w:rsidRPr="00E54DCA" w:rsidRDefault="00F03904" w:rsidP="00F03904">
      <w:pPr>
        <w:pStyle w:val="aff4"/>
      </w:pPr>
      <w:r w:rsidRPr="00E54DCA">
        <w:t>Рисунок </w:t>
      </w:r>
      <w:r w:rsidRPr="00E54DCA">
        <w:fldChar w:fldCharType="begin"/>
      </w:r>
      <w:r w:rsidRPr="00E54DCA">
        <w:instrText xml:space="preserve"> SEQ Рисунок \* ARABIC </w:instrText>
      </w:r>
      <w:r w:rsidRPr="00E54DCA">
        <w:fldChar w:fldCharType="separate"/>
      </w:r>
      <w:r w:rsidR="00A62548">
        <w:t>31</w:t>
      </w:r>
      <w:r w:rsidRPr="00E54DCA">
        <w:fldChar w:fldCharType="end"/>
      </w:r>
      <w:r w:rsidRPr="00E54DCA">
        <w:t xml:space="preserve"> </w:t>
      </w:r>
      <w:r>
        <w:t>Ход рассмотрения</w:t>
      </w:r>
    </w:p>
    <w:p w14:paraId="2C3C0CF1" w14:textId="77777777" w:rsidR="00F03904" w:rsidRDefault="00F03904" w:rsidP="00F03904">
      <w:pPr>
        <w:jc w:val="center"/>
        <w:rPr>
          <w:b/>
        </w:rPr>
      </w:pPr>
      <w:r>
        <w:rPr>
          <w:b/>
        </w:rPr>
        <w:t>Описание формы Ход рассмотрения</w:t>
      </w:r>
    </w:p>
    <w:p w14:paraId="07790D8B" w14:textId="77777777" w:rsidR="00F03904" w:rsidRDefault="00F03904" w:rsidP="00F03904">
      <w:pPr>
        <w:pStyle w:val="aff8"/>
        <w:rPr>
          <w:b w:val="0"/>
        </w:rPr>
      </w:pPr>
      <w:r w:rsidRPr="00C67F83">
        <w:rPr>
          <w:b w:val="0"/>
        </w:rPr>
        <w:t xml:space="preserve">Форма содержит </w:t>
      </w:r>
      <w:r>
        <w:rPr>
          <w:b w:val="0"/>
        </w:rPr>
        <w:t>таблицу со столбцами</w:t>
      </w:r>
      <w:r w:rsidRPr="00C67F83">
        <w:rPr>
          <w:b w:val="0"/>
        </w:rPr>
        <w:t>:</w:t>
      </w:r>
    </w:p>
    <w:p w14:paraId="4A094A90" w14:textId="77777777" w:rsidR="00F03904" w:rsidRPr="00C94DE5" w:rsidRDefault="00F03904" w:rsidP="00F03904">
      <w:pPr>
        <w:pStyle w:val="a"/>
      </w:pPr>
      <w:r>
        <w:t>«Дата»;</w:t>
      </w:r>
    </w:p>
    <w:p w14:paraId="617E5193" w14:textId="77777777" w:rsidR="00F03904" w:rsidRPr="00C94DE5" w:rsidRDefault="00F03904" w:rsidP="00F03904">
      <w:pPr>
        <w:pStyle w:val="a"/>
      </w:pPr>
      <w:r>
        <w:t>«Статус»;</w:t>
      </w:r>
    </w:p>
    <w:p w14:paraId="460C5762" w14:textId="77777777" w:rsidR="00F03904" w:rsidRPr="00C94DE5" w:rsidRDefault="00F03904" w:rsidP="00F03904">
      <w:pPr>
        <w:pStyle w:val="a"/>
      </w:pPr>
      <w:r>
        <w:t>«</w:t>
      </w:r>
      <w:r w:rsidRPr="00C94DE5">
        <w:t>Сообщение</w:t>
      </w:r>
      <w:r>
        <w:t>»;</w:t>
      </w:r>
    </w:p>
    <w:p w14:paraId="6281226A" w14:textId="77777777" w:rsidR="00F03904" w:rsidRDefault="00F03904" w:rsidP="00F03904">
      <w:pPr>
        <w:pStyle w:val="a"/>
      </w:pPr>
      <w:r>
        <w:t>«</w:t>
      </w:r>
      <w:r w:rsidRPr="00C94DE5">
        <w:t>Файл</w:t>
      </w:r>
      <w:r>
        <w:t>» - поле содержит ссылку для скачивания файла;</w:t>
      </w:r>
    </w:p>
    <w:p w14:paraId="0F123838" w14:textId="77777777" w:rsidR="00F03904" w:rsidRDefault="00F03904" w:rsidP="00F03904">
      <w:r>
        <w:t>Форма содержит управляющие кнопки</w:t>
      </w:r>
      <w:r w:rsidRPr="00AC6C0F">
        <w:t>:</w:t>
      </w:r>
    </w:p>
    <w:p w14:paraId="49036B8C" w14:textId="77777777" w:rsidR="00F03904" w:rsidRDefault="00F03904" w:rsidP="00F03904">
      <w:pPr>
        <w:pStyle w:val="a"/>
        <w:rPr>
          <w:noProof/>
        </w:rPr>
      </w:pPr>
      <w:r>
        <w:rPr>
          <w:noProof/>
        </w:rPr>
        <w:t>«</w:t>
      </w:r>
      <w:r w:rsidRPr="00B92ED3">
        <w:rPr>
          <w:noProof/>
        </w:rPr>
        <w:drawing>
          <wp:inline distT="0" distB="0" distL="0" distR="0" wp14:anchorId="3A54D8E7" wp14:editId="6411FBF8">
            <wp:extent cx="957282" cy="2160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8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» - переход к предыдушей форме.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03904" w:rsidSect="00F03904">
      <w:footerReference w:type="default" r:id="rId44"/>
      <w:pgSz w:w="11906" w:h="16838"/>
      <w:pgMar w:top="1134" w:right="907" w:bottom="90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3B072" w14:textId="77777777" w:rsidR="003073EA" w:rsidRDefault="003073EA">
      <w:r>
        <w:separator/>
      </w:r>
    </w:p>
    <w:p w14:paraId="4B94F44F" w14:textId="77777777" w:rsidR="003073EA" w:rsidRDefault="003073EA"/>
  </w:endnote>
  <w:endnote w:type="continuationSeparator" w:id="0">
    <w:p w14:paraId="78540F2F" w14:textId="77777777" w:rsidR="003073EA" w:rsidRDefault="003073EA">
      <w:r>
        <w:continuationSeparator/>
      </w:r>
    </w:p>
    <w:p w14:paraId="4BD768D9" w14:textId="77777777" w:rsidR="003073EA" w:rsidRDefault="003073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??????????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7850170"/>
      <w:docPartObj>
        <w:docPartGallery w:val="Page Numbers (Bottom of Page)"/>
        <w:docPartUnique/>
      </w:docPartObj>
    </w:sdtPr>
    <w:sdtEndPr/>
    <w:sdtContent>
      <w:p w14:paraId="73696243" w14:textId="787DBF02" w:rsidR="00190C1F" w:rsidRDefault="00190C1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66E">
          <w:rPr>
            <w:noProof/>
          </w:rP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DCA07" w14:textId="77777777" w:rsidR="003073EA" w:rsidRDefault="003073EA">
      <w:r>
        <w:separator/>
      </w:r>
    </w:p>
    <w:p w14:paraId="2BFC3640" w14:textId="77777777" w:rsidR="003073EA" w:rsidRDefault="003073EA"/>
  </w:footnote>
  <w:footnote w:type="continuationSeparator" w:id="0">
    <w:p w14:paraId="4CE7A247" w14:textId="77777777" w:rsidR="003073EA" w:rsidRDefault="003073EA">
      <w:r>
        <w:continuationSeparator/>
      </w:r>
    </w:p>
    <w:p w14:paraId="6D496471" w14:textId="77777777" w:rsidR="003073EA" w:rsidRDefault="003073E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65282"/>
    <w:multiLevelType w:val="hybridMultilevel"/>
    <w:tmpl w:val="4740D688"/>
    <w:lvl w:ilvl="0" w:tplc="A4280D70">
      <w:start w:val="1"/>
      <w:numFmt w:val="bullet"/>
      <w:pStyle w:val="a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FC0420"/>
    <w:multiLevelType w:val="hybridMultilevel"/>
    <w:tmpl w:val="FF8A1A0E"/>
    <w:lvl w:ilvl="0" w:tplc="8764A122">
      <w:start w:val="1"/>
      <w:numFmt w:val="decimal"/>
      <w:pStyle w:val="a0"/>
      <w:lvlText w:val="Приложение %1."/>
      <w:lvlJc w:val="left"/>
      <w:pPr>
        <w:ind w:left="717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1536BB"/>
    <w:multiLevelType w:val="hybridMultilevel"/>
    <w:tmpl w:val="DE1C82A8"/>
    <w:lvl w:ilvl="0" w:tplc="7AEC1168">
      <w:start w:val="1"/>
      <w:numFmt w:val="decimal"/>
      <w:pStyle w:val="-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2E0F94"/>
    <w:multiLevelType w:val="multilevel"/>
    <w:tmpl w:val="F1F032E6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1334" w:hanging="624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1276" w:hanging="1276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14DA338D"/>
    <w:multiLevelType w:val="hybridMultilevel"/>
    <w:tmpl w:val="B582D2C0"/>
    <w:lvl w:ilvl="0" w:tplc="1B8AC8C8">
      <w:start w:val="1"/>
      <w:numFmt w:val="decimal"/>
      <w:pStyle w:val="a1"/>
      <w:lvlText w:val="Шаг %1."/>
      <w:lvlJc w:val="left"/>
      <w:pPr>
        <w:ind w:left="1429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F6C2C38"/>
    <w:multiLevelType w:val="hybridMultilevel"/>
    <w:tmpl w:val="2DCA2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138D6"/>
    <w:multiLevelType w:val="multilevel"/>
    <w:tmpl w:val="B9185B42"/>
    <w:lvl w:ilvl="0">
      <w:start w:val="1"/>
      <w:numFmt w:val="decimal"/>
      <w:lvlText w:val="%1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</w:pPr>
      <w:rPr>
        <w:rFonts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080"/>
        </w:tabs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>
    <w:nsid w:val="3CDC7EC3"/>
    <w:multiLevelType w:val="hybridMultilevel"/>
    <w:tmpl w:val="A9D4C46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438F78E2"/>
    <w:multiLevelType w:val="hybridMultilevel"/>
    <w:tmpl w:val="B69C22F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>
    <w:nsid w:val="446526A1"/>
    <w:multiLevelType w:val="hybridMultilevel"/>
    <w:tmpl w:val="4460A386"/>
    <w:lvl w:ilvl="0" w:tplc="50CAC39E">
      <w:start w:val="1"/>
      <w:numFmt w:val="decimal"/>
      <w:lvlText w:val="Шаг 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50BD0"/>
    <w:multiLevelType w:val="hybridMultilevel"/>
    <w:tmpl w:val="E056DBBC"/>
    <w:lvl w:ilvl="0" w:tplc="FDF08CAC">
      <w:start w:val="1"/>
      <w:numFmt w:val="decimal"/>
      <w:pStyle w:val="a2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CF65048"/>
    <w:multiLevelType w:val="hybridMultilevel"/>
    <w:tmpl w:val="3258DC2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679B7C7B"/>
    <w:multiLevelType w:val="hybridMultilevel"/>
    <w:tmpl w:val="7ECAB3BC"/>
    <w:lvl w:ilvl="0" w:tplc="CE620158">
      <w:start w:val="1"/>
      <w:numFmt w:val="bullet"/>
      <w:pStyle w:val="20"/>
      <w:lvlText w:val=""/>
      <w:lvlJc w:val="left"/>
      <w:pPr>
        <w:ind w:left="185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6ED6606C"/>
    <w:multiLevelType w:val="hybridMultilevel"/>
    <w:tmpl w:val="2F505886"/>
    <w:lvl w:ilvl="0" w:tplc="CC767768">
      <w:start w:val="1"/>
      <w:numFmt w:val="russianLower"/>
      <w:pStyle w:val="a3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14">
    <w:nsid w:val="7E2E77F2"/>
    <w:multiLevelType w:val="hybridMultilevel"/>
    <w:tmpl w:val="C0FE7F6E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3"/>
  </w:num>
  <w:num w:numId="5">
    <w:abstractNumId w:val="1"/>
  </w:num>
  <w:num w:numId="6">
    <w:abstractNumId w:val="4"/>
  </w:num>
  <w:num w:numId="7">
    <w:abstractNumId w:val="12"/>
  </w:num>
  <w:num w:numId="8">
    <w:abstractNumId w:val="2"/>
  </w:num>
  <w:num w:numId="9">
    <w:abstractNumId w:val="0"/>
  </w:num>
  <w:num w:numId="10">
    <w:abstractNumId w:val="9"/>
  </w:num>
  <w:num w:numId="11">
    <w:abstractNumId w:val="14"/>
  </w:num>
  <w:num w:numId="12">
    <w:abstractNumId w:val="11"/>
  </w:num>
  <w:num w:numId="13">
    <w:abstractNumId w:val="7"/>
  </w:num>
  <w:num w:numId="14">
    <w:abstractNumId w:val="5"/>
  </w:num>
  <w:num w:numId="15">
    <w:abstractNumId w:val="8"/>
  </w:num>
  <w:num w:numId="1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A6"/>
    <w:rsid w:val="000002F9"/>
    <w:rsid w:val="00000869"/>
    <w:rsid w:val="0000105B"/>
    <w:rsid w:val="00001409"/>
    <w:rsid w:val="0000273F"/>
    <w:rsid w:val="000041F9"/>
    <w:rsid w:val="000044A5"/>
    <w:rsid w:val="00004692"/>
    <w:rsid w:val="00004E56"/>
    <w:rsid w:val="000053EA"/>
    <w:rsid w:val="00005809"/>
    <w:rsid w:val="00006D78"/>
    <w:rsid w:val="00006E7F"/>
    <w:rsid w:val="000106B4"/>
    <w:rsid w:val="00011132"/>
    <w:rsid w:val="00011150"/>
    <w:rsid w:val="000115F3"/>
    <w:rsid w:val="00011C2D"/>
    <w:rsid w:val="00012D43"/>
    <w:rsid w:val="000130AC"/>
    <w:rsid w:val="0001395A"/>
    <w:rsid w:val="00014761"/>
    <w:rsid w:val="000155B6"/>
    <w:rsid w:val="00016148"/>
    <w:rsid w:val="00017304"/>
    <w:rsid w:val="00017932"/>
    <w:rsid w:val="000205EE"/>
    <w:rsid w:val="00021B2B"/>
    <w:rsid w:val="00021E7C"/>
    <w:rsid w:val="0002354B"/>
    <w:rsid w:val="00023755"/>
    <w:rsid w:val="0002541D"/>
    <w:rsid w:val="00025BB9"/>
    <w:rsid w:val="00025D08"/>
    <w:rsid w:val="00026200"/>
    <w:rsid w:val="00026D75"/>
    <w:rsid w:val="00026D9F"/>
    <w:rsid w:val="00026E04"/>
    <w:rsid w:val="0002735C"/>
    <w:rsid w:val="0002792D"/>
    <w:rsid w:val="00030060"/>
    <w:rsid w:val="000303A7"/>
    <w:rsid w:val="00030574"/>
    <w:rsid w:val="00030D1E"/>
    <w:rsid w:val="00030D79"/>
    <w:rsid w:val="00031093"/>
    <w:rsid w:val="0003141C"/>
    <w:rsid w:val="00031706"/>
    <w:rsid w:val="00031D60"/>
    <w:rsid w:val="000321D0"/>
    <w:rsid w:val="00032460"/>
    <w:rsid w:val="00033039"/>
    <w:rsid w:val="0003463F"/>
    <w:rsid w:val="00034E32"/>
    <w:rsid w:val="00034F31"/>
    <w:rsid w:val="0003624B"/>
    <w:rsid w:val="0003766C"/>
    <w:rsid w:val="00037F6B"/>
    <w:rsid w:val="00040253"/>
    <w:rsid w:val="000408A1"/>
    <w:rsid w:val="000409E8"/>
    <w:rsid w:val="000410A5"/>
    <w:rsid w:val="000410D0"/>
    <w:rsid w:val="0004177B"/>
    <w:rsid w:val="000421B6"/>
    <w:rsid w:val="000435B8"/>
    <w:rsid w:val="000449C0"/>
    <w:rsid w:val="00044AB7"/>
    <w:rsid w:val="00045863"/>
    <w:rsid w:val="00045C20"/>
    <w:rsid w:val="00046F8C"/>
    <w:rsid w:val="000516EF"/>
    <w:rsid w:val="000517FD"/>
    <w:rsid w:val="000524B3"/>
    <w:rsid w:val="00052C8D"/>
    <w:rsid w:val="00052D5E"/>
    <w:rsid w:val="0005307C"/>
    <w:rsid w:val="000530BD"/>
    <w:rsid w:val="000538D9"/>
    <w:rsid w:val="00054241"/>
    <w:rsid w:val="000549E6"/>
    <w:rsid w:val="00054CA9"/>
    <w:rsid w:val="00056B47"/>
    <w:rsid w:val="00060308"/>
    <w:rsid w:val="00060E58"/>
    <w:rsid w:val="000623D3"/>
    <w:rsid w:val="0006364C"/>
    <w:rsid w:val="00064A04"/>
    <w:rsid w:val="0006510A"/>
    <w:rsid w:val="00065C7B"/>
    <w:rsid w:val="00066341"/>
    <w:rsid w:val="0006650E"/>
    <w:rsid w:val="000719BF"/>
    <w:rsid w:val="00071B14"/>
    <w:rsid w:val="00072190"/>
    <w:rsid w:val="000723FB"/>
    <w:rsid w:val="00074B7B"/>
    <w:rsid w:val="000755AC"/>
    <w:rsid w:val="00075D0D"/>
    <w:rsid w:val="000764B8"/>
    <w:rsid w:val="000764F2"/>
    <w:rsid w:val="00080A3B"/>
    <w:rsid w:val="00083540"/>
    <w:rsid w:val="000839A1"/>
    <w:rsid w:val="00083B7F"/>
    <w:rsid w:val="00083F2A"/>
    <w:rsid w:val="00083FA9"/>
    <w:rsid w:val="00084235"/>
    <w:rsid w:val="0008433D"/>
    <w:rsid w:val="000862AF"/>
    <w:rsid w:val="00086835"/>
    <w:rsid w:val="00087EBA"/>
    <w:rsid w:val="00090DDE"/>
    <w:rsid w:val="00091DF5"/>
    <w:rsid w:val="000922CF"/>
    <w:rsid w:val="000923EB"/>
    <w:rsid w:val="00093462"/>
    <w:rsid w:val="0009360D"/>
    <w:rsid w:val="0009388B"/>
    <w:rsid w:val="00093DEB"/>
    <w:rsid w:val="00094F46"/>
    <w:rsid w:val="000963FF"/>
    <w:rsid w:val="00096AEC"/>
    <w:rsid w:val="000970CC"/>
    <w:rsid w:val="000A00A0"/>
    <w:rsid w:val="000A19B8"/>
    <w:rsid w:val="000A217B"/>
    <w:rsid w:val="000A421D"/>
    <w:rsid w:val="000A4513"/>
    <w:rsid w:val="000A4D53"/>
    <w:rsid w:val="000A5125"/>
    <w:rsid w:val="000A60A0"/>
    <w:rsid w:val="000A66B3"/>
    <w:rsid w:val="000B0FC1"/>
    <w:rsid w:val="000B12B2"/>
    <w:rsid w:val="000B1642"/>
    <w:rsid w:val="000B1BAE"/>
    <w:rsid w:val="000B3054"/>
    <w:rsid w:val="000B3626"/>
    <w:rsid w:val="000B5A4E"/>
    <w:rsid w:val="000B68E3"/>
    <w:rsid w:val="000C01F0"/>
    <w:rsid w:val="000C0434"/>
    <w:rsid w:val="000C07B2"/>
    <w:rsid w:val="000C096A"/>
    <w:rsid w:val="000C1050"/>
    <w:rsid w:val="000C1211"/>
    <w:rsid w:val="000C1B70"/>
    <w:rsid w:val="000C2D56"/>
    <w:rsid w:val="000C358B"/>
    <w:rsid w:val="000C3B39"/>
    <w:rsid w:val="000C40A9"/>
    <w:rsid w:val="000C59FA"/>
    <w:rsid w:val="000C5F81"/>
    <w:rsid w:val="000C646F"/>
    <w:rsid w:val="000C6DEA"/>
    <w:rsid w:val="000D15F7"/>
    <w:rsid w:val="000D1660"/>
    <w:rsid w:val="000D2169"/>
    <w:rsid w:val="000D3D5A"/>
    <w:rsid w:val="000D4282"/>
    <w:rsid w:val="000D444D"/>
    <w:rsid w:val="000D4DAB"/>
    <w:rsid w:val="000D4E6A"/>
    <w:rsid w:val="000D5F06"/>
    <w:rsid w:val="000D74D2"/>
    <w:rsid w:val="000E04C8"/>
    <w:rsid w:val="000E0CA3"/>
    <w:rsid w:val="000E10A7"/>
    <w:rsid w:val="000E2EF3"/>
    <w:rsid w:val="000E491E"/>
    <w:rsid w:val="000E4F6A"/>
    <w:rsid w:val="000E5E9F"/>
    <w:rsid w:val="000E5FA9"/>
    <w:rsid w:val="000E717A"/>
    <w:rsid w:val="000E7953"/>
    <w:rsid w:val="000E7FD8"/>
    <w:rsid w:val="000F0244"/>
    <w:rsid w:val="000F1C61"/>
    <w:rsid w:val="000F2316"/>
    <w:rsid w:val="000F2E8C"/>
    <w:rsid w:val="000F41F4"/>
    <w:rsid w:val="000F479F"/>
    <w:rsid w:val="000F485E"/>
    <w:rsid w:val="000F68CC"/>
    <w:rsid w:val="0010005F"/>
    <w:rsid w:val="001001E3"/>
    <w:rsid w:val="00100752"/>
    <w:rsid w:val="00102E18"/>
    <w:rsid w:val="0010371F"/>
    <w:rsid w:val="00103DA3"/>
    <w:rsid w:val="00104497"/>
    <w:rsid w:val="00105135"/>
    <w:rsid w:val="00105B95"/>
    <w:rsid w:val="00107B82"/>
    <w:rsid w:val="00107D10"/>
    <w:rsid w:val="0011053A"/>
    <w:rsid w:val="001106CB"/>
    <w:rsid w:val="0011192E"/>
    <w:rsid w:val="00113381"/>
    <w:rsid w:val="001133BF"/>
    <w:rsid w:val="00113C68"/>
    <w:rsid w:val="00115431"/>
    <w:rsid w:val="001158B1"/>
    <w:rsid w:val="001162D8"/>
    <w:rsid w:val="001162FC"/>
    <w:rsid w:val="0011631B"/>
    <w:rsid w:val="00116DCB"/>
    <w:rsid w:val="001173A9"/>
    <w:rsid w:val="00117B66"/>
    <w:rsid w:val="00120BAB"/>
    <w:rsid w:val="001218FB"/>
    <w:rsid w:val="00122554"/>
    <w:rsid w:val="001227E6"/>
    <w:rsid w:val="00122DCA"/>
    <w:rsid w:val="00122E1E"/>
    <w:rsid w:val="00123A75"/>
    <w:rsid w:val="00123B86"/>
    <w:rsid w:val="00123BC8"/>
    <w:rsid w:val="0012427B"/>
    <w:rsid w:val="00124896"/>
    <w:rsid w:val="00124F1A"/>
    <w:rsid w:val="001264C7"/>
    <w:rsid w:val="0012703B"/>
    <w:rsid w:val="001271FB"/>
    <w:rsid w:val="00130FAB"/>
    <w:rsid w:val="00130FE8"/>
    <w:rsid w:val="00131A9E"/>
    <w:rsid w:val="00131E43"/>
    <w:rsid w:val="00131FF5"/>
    <w:rsid w:val="001321C3"/>
    <w:rsid w:val="0013231A"/>
    <w:rsid w:val="001323BB"/>
    <w:rsid w:val="001333E8"/>
    <w:rsid w:val="00133D41"/>
    <w:rsid w:val="001345BC"/>
    <w:rsid w:val="001345F0"/>
    <w:rsid w:val="00135B22"/>
    <w:rsid w:val="00136079"/>
    <w:rsid w:val="001367ED"/>
    <w:rsid w:val="00137D5E"/>
    <w:rsid w:val="00137F60"/>
    <w:rsid w:val="00140534"/>
    <w:rsid w:val="00140B85"/>
    <w:rsid w:val="00142ADF"/>
    <w:rsid w:val="00143630"/>
    <w:rsid w:val="00143E91"/>
    <w:rsid w:val="001445C2"/>
    <w:rsid w:val="00145194"/>
    <w:rsid w:val="001461D7"/>
    <w:rsid w:val="0014776A"/>
    <w:rsid w:val="00147A49"/>
    <w:rsid w:val="00147C43"/>
    <w:rsid w:val="00150650"/>
    <w:rsid w:val="00151A0C"/>
    <w:rsid w:val="00151CE4"/>
    <w:rsid w:val="001523CF"/>
    <w:rsid w:val="00153453"/>
    <w:rsid w:val="00153C7C"/>
    <w:rsid w:val="001543AA"/>
    <w:rsid w:val="001549F9"/>
    <w:rsid w:val="00154A52"/>
    <w:rsid w:val="00154E3B"/>
    <w:rsid w:val="00155863"/>
    <w:rsid w:val="001560F3"/>
    <w:rsid w:val="00156747"/>
    <w:rsid w:val="00160026"/>
    <w:rsid w:val="0016012F"/>
    <w:rsid w:val="0016053A"/>
    <w:rsid w:val="00160A7A"/>
    <w:rsid w:val="00161989"/>
    <w:rsid w:val="00161B47"/>
    <w:rsid w:val="001628CB"/>
    <w:rsid w:val="00163C5C"/>
    <w:rsid w:val="00164469"/>
    <w:rsid w:val="001644FD"/>
    <w:rsid w:val="00164C01"/>
    <w:rsid w:val="001658C8"/>
    <w:rsid w:val="001660FC"/>
    <w:rsid w:val="001670E8"/>
    <w:rsid w:val="0016725F"/>
    <w:rsid w:val="0016733C"/>
    <w:rsid w:val="00167884"/>
    <w:rsid w:val="00167A98"/>
    <w:rsid w:val="00167D97"/>
    <w:rsid w:val="0017044E"/>
    <w:rsid w:val="00170FBF"/>
    <w:rsid w:val="00171D6F"/>
    <w:rsid w:val="00171E24"/>
    <w:rsid w:val="00172BD7"/>
    <w:rsid w:val="00172BEB"/>
    <w:rsid w:val="00173E1B"/>
    <w:rsid w:val="00175193"/>
    <w:rsid w:val="001753B6"/>
    <w:rsid w:val="00175D18"/>
    <w:rsid w:val="00176A12"/>
    <w:rsid w:val="00176C1A"/>
    <w:rsid w:val="00176DC0"/>
    <w:rsid w:val="00181989"/>
    <w:rsid w:val="00182203"/>
    <w:rsid w:val="0018328D"/>
    <w:rsid w:val="00183D7C"/>
    <w:rsid w:val="00183FDE"/>
    <w:rsid w:val="00185055"/>
    <w:rsid w:val="00185D4E"/>
    <w:rsid w:val="00186782"/>
    <w:rsid w:val="00186799"/>
    <w:rsid w:val="00186B33"/>
    <w:rsid w:val="00190505"/>
    <w:rsid w:val="00190C1F"/>
    <w:rsid w:val="00191996"/>
    <w:rsid w:val="001930B6"/>
    <w:rsid w:val="001933EA"/>
    <w:rsid w:val="001940A0"/>
    <w:rsid w:val="00194777"/>
    <w:rsid w:val="00195A1F"/>
    <w:rsid w:val="00196380"/>
    <w:rsid w:val="001967D9"/>
    <w:rsid w:val="001A05D7"/>
    <w:rsid w:val="001A15EA"/>
    <w:rsid w:val="001A1626"/>
    <w:rsid w:val="001A1F0C"/>
    <w:rsid w:val="001A2A2A"/>
    <w:rsid w:val="001A31B5"/>
    <w:rsid w:val="001A3482"/>
    <w:rsid w:val="001A3D22"/>
    <w:rsid w:val="001A4284"/>
    <w:rsid w:val="001A54A9"/>
    <w:rsid w:val="001A5558"/>
    <w:rsid w:val="001A5E98"/>
    <w:rsid w:val="001A634C"/>
    <w:rsid w:val="001A78C1"/>
    <w:rsid w:val="001B033B"/>
    <w:rsid w:val="001B0E4D"/>
    <w:rsid w:val="001B1334"/>
    <w:rsid w:val="001B317A"/>
    <w:rsid w:val="001B4846"/>
    <w:rsid w:val="001B571E"/>
    <w:rsid w:val="001B5829"/>
    <w:rsid w:val="001B584A"/>
    <w:rsid w:val="001B751E"/>
    <w:rsid w:val="001B7C33"/>
    <w:rsid w:val="001B7D75"/>
    <w:rsid w:val="001B7E71"/>
    <w:rsid w:val="001C2DA6"/>
    <w:rsid w:val="001C38A4"/>
    <w:rsid w:val="001C3B95"/>
    <w:rsid w:val="001C405F"/>
    <w:rsid w:val="001C4D7E"/>
    <w:rsid w:val="001C5518"/>
    <w:rsid w:val="001C5D42"/>
    <w:rsid w:val="001C5FEC"/>
    <w:rsid w:val="001C766A"/>
    <w:rsid w:val="001D0888"/>
    <w:rsid w:val="001D204F"/>
    <w:rsid w:val="001D2555"/>
    <w:rsid w:val="001D30F0"/>
    <w:rsid w:val="001D3CA0"/>
    <w:rsid w:val="001D56C6"/>
    <w:rsid w:val="001D595F"/>
    <w:rsid w:val="001D5E7B"/>
    <w:rsid w:val="001D69C4"/>
    <w:rsid w:val="001D7703"/>
    <w:rsid w:val="001E068F"/>
    <w:rsid w:val="001E0D5D"/>
    <w:rsid w:val="001E1356"/>
    <w:rsid w:val="001E135D"/>
    <w:rsid w:val="001E15F7"/>
    <w:rsid w:val="001E2452"/>
    <w:rsid w:val="001E29D4"/>
    <w:rsid w:val="001E331C"/>
    <w:rsid w:val="001E3DED"/>
    <w:rsid w:val="001E4282"/>
    <w:rsid w:val="001E4A24"/>
    <w:rsid w:val="001E4D5D"/>
    <w:rsid w:val="001E5B3C"/>
    <w:rsid w:val="001E6256"/>
    <w:rsid w:val="001E742D"/>
    <w:rsid w:val="001F02AB"/>
    <w:rsid w:val="001F06B5"/>
    <w:rsid w:val="001F1125"/>
    <w:rsid w:val="001F26DB"/>
    <w:rsid w:val="001F3395"/>
    <w:rsid w:val="001F3FD5"/>
    <w:rsid w:val="001F4DAA"/>
    <w:rsid w:val="001F5173"/>
    <w:rsid w:val="001F5F75"/>
    <w:rsid w:val="001F63BD"/>
    <w:rsid w:val="001F67DE"/>
    <w:rsid w:val="001F6A83"/>
    <w:rsid w:val="001F6F7B"/>
    <w:rsid w:val="001F7094"/>
    <w:rsid w:val="001F75A4"/>
    <w:rsid w:val="00200290"/>
    <w:rsid w:val="00200504"/>
    <w:rsid w:val="00200BD2"/>
    <w:rsid w:val="0020117B"/>
    <w:rsid w:val="0020123A"/>
    <w:rsid w:val="00201C36"/>
    <w:rsid w:val="00202C95"/>
    <w:rsid w:val="0020484D"/>
    <w:rsid w:val="00204866"/>
    <w:rsid w:val="00205012"/>
    <w:rsid w:val="00205330"/>
    <w:rsid w:val="00205F33"/>
    <w:rsid w:val="00207533"/>
    <w:rsid w:val="0020798E"/>
    <w:rsid w:val="0021227A"/>
    <w:rsid w:val="002123E7"/>
    <w:rsid w:val="00212DE4"/>
    <w:rsid w:val="00213B25"/>
    <w:rsid w:val="002147E3"/>
    <w:rsid w:val="002152B0"/>
    <w:rsid w:val="002155E0"/>
    <w:rsid w:val="00215FA3"/>
    <w:rsid w:val="00217E2C"/>
    <w:rsid w:val="00220614"/>
    <w:rsid w:val="00223251"/>
    <w:rsid w:val="002232D8"/>
    <w:rsid w:val="00223477"/>
    <w:rsid w:val="0022352F"/>
    <w:rsid w:val="00224163"/>
    <w:rsid w:val="00224741"/>
    <w:rsid w:val="0022567F"/>
    <w:rsid w:val="00225D4A"/>
    <w:rsid w:val="00225E28"/>
    <w:rsid w:val="00226A8D"/>
    <w:rsid w:val="00226DB2"/>
    <w:rsid w:val="00227C8A"/>
    <w:rsid w:val="00230322"/>
    <w:rsid w:val="00230881"/>
    <w:rsid w:val="002317F5"/>
    <w:rsid w:val="00231EB9"/>
    <w:rsid w:val="00231F79"/>
    <w:rsid w:val="00232526"/>
    <w:rsid w:val="00233778"/>
    <w:rsid w:val="0023464F"/>
    <w:rsid w:val="0023469A"/>
    <w:rsid w:val="00242F6E"/>
    <w:rsid w:val="00242FBE"/>
    <w:rsid w:val="00243C44"/>
    <w:rsid w:val="00245680"/>
    <w:rsid w:val="0024757A"/>
    <w:rsid w:val="002479F8"/>
    <w:rsid w:val="002500A6"/>
    <w:rsid w:val="00250185"/>
    <w:rsid w:val="0025028D"/>
    <w:rsid w:val="00250379"/>
    <w:rsid w:val="00250A06"/>
    <w:rsid w:val="00251259"/>
    <w:rsid w:val="00251A49"/>
    <w:rsid w:val="00251E95"/>
    <w:rsid w:val="00252C18"/>
    <w:rsid w:val="00252D79"/>
    <w:rsid w:val="00254054"/>
    <w:rsid w:val="002541F7"/>
    <w:rsid w:val="00256566"/>
    <w:rsid w:val="00260686"/>
    <w:rsid w:val="002608AA"/>
    <w:rsid w:val="0026142F"/>
    <w:rsid w:val="00261537"/>
    <w:rsid w:val="0026168C"/>
    <w:rsid w:val="00263307"/>
    <w:rsid w:val="00263339"/>
    <w:rsid w:val="00264EA7"/>
    <w:rsid w:val="00265B5E"/>
    <w:rsid w:val="0026605A"/>
    <w:rsid w:val="002666E3"/>
    <w:rsid w:val="002667A7"/>
    <w:rsid w:val="002668D0"/>
    <w:rsid w:val="002670DF"/>
    <w:rsid w:val="00267778"/>
    <w:rsid w:val="00270EAA"/>
    <w:rsid w:val="00272C8A"/>
    <w:rsid w:val="00272D17"/>
    <w:rsid w:val="00274ECB"/>
    <w:rsid w:val="00274FCD"/>
    <w:rsid w:val="00277932"/>
    <w:rsid w:val="00277BE6"/>
    <w:rsid w:val="00280AE8"/>
    <w:rsid w:val="00280E1A"/>
    <w:rsid w:val="002815EC"/>
    <w:rsid w:val="00281EA5"/>
    <w:rsid w:val="00282273"/>
    <w:rsid w:val="002822CA"/>
    <w:rsid w:val="0028446E"/>
    <w:rsid w:val="002857A0"/>
    <w:rsid w:val="002872E9"/>
    <w:rsid w:val="00290878"/>
    <w:rsid w:val="00290AC3"/>
    <w:rsid w:val="00290DB7"/>
    <w:rsid w:val="00290FEA"/>
    <w:rsid w:val="00294021"/>
    <w:rsid w:val="00294473"/>
    <w:rsid w:val="00297EC4"/>
    <w:rsid w:val="00297FC6"/>
    <w:rsid w:val="002A044A"/>
    <w:rsid w:val="002A0BB3"/>
    <w:rsid w:val="002A0DB8"/>
    <w:rsid w:val="002A1152"/>
    <w:rsid w:val="002A4698"/>
    <w:rsid w:val="002A4AF1"/>
    <w:rsid w:val="002A51FE"/>
    <w:rsid w:val="002A6805"/>
    <w:rsid w:val="002A6CF1"/>
    <w:rsid w:val="002A782D"/>
    <w:rsid w:val="002B0C55"/>
    <w:rsid w:val="002B0D03"/>
    <w:rsid w:val="002B0D69"/>
    <w:rsid w:val="002B19D1"/>
    <w:rsid w:val="002B2143"/>
    <w:rsid w:val="002B23B4"/>
    <w:rsid w:val="002B2E6B"/>
    <w:rsid w:val="002B2EC7"/>
    <w:rsid w:val="002B4D43"/>
    <w:rsid w:val="002B6254"/>
    <w:rsid w:val="002B64A1"/>
    <w:rsid w:val="002B6986"/>
    <w:rsid w:val="002B6D48"/>
    <w:rsid w:val="002B7DD7"/>
    <w:rsid w:val="002C0EEB"/>
    <w:rsid w:val="002C1430"/>
    <w:rsid w:val="002C36FB"/>
    <w:rsid w:val="002C3A79"/>
    <w:rsid w:val="002C3B07"/>
    <w:rsid w:val="002C46D6"/>
    <w:rsid w:val="002C5513"/>
    <w:rsid w:val="002C56D6"/>
    <w:rsid w:val="002C585F"/>
    <w:rsid w:val="002C67E5"/>
    <w:rsid w:val="002C7E32"/>
    <w:rsid w:val="002D06AD"/>
    <w:rsid w:val="002D0BC5"/>
    <w:rsid w:val="002D1184"/>
    <w:rsid w:val="002D2022"/>
    <w:rsid w:val="002D218E"/>
    <w:rsid w:val="002D25E2"/>
    <w:rsid w:val="002D2B24"/>
    <w:rsid w:val="002D2C93"/>
    <w:rsid w:val="002D4404"/>
    <w:rsid w:val="002D5F14"/>
    <w:rsid w:val="002D65DF"/>
    <w:rsid w:val="002D791C"/>
    <w:rsid w:val="002D7A81"/>
    <w:rsid w:val="002E0C09"/>
    <w:rsid w:val="002E188F"/>
    <w:rsid w:val="002E1FDB"/>
    <w:rsid w:val="002E29D0"/>
    <w:rsid w:val="002E2E2D"/>
    <w:rsid w:val="002E4846"/>
    <w:rsid w:val="002E6CDC"/>
    <w:rsid w:val="002E7F44"/>
    <w:rsid w:val="002F009A"/>
    <w:rsid w:val="002F0F66"/>
    <w:rsid w:val="002F1097"/>
    <w:rsid w:val="002F1277"/>
    <w:rsid w:val="002F1812"/>
    <w:rsid w:val="002F3AAA"/>
    <w:rsid w:val="002F3B48"/>
    <w:rsid w:val="002F4556"/>
    <w:rsid w:val="002F5F5A"/>
    <w:rsid w:val="002F613E"/>
    <w:rsid w:val="002F75C9"/>
    <w:rsid w:val="002F7604"/>
    <w:rsid w:val="002F76CB"/>
    <w:rsid w:val="002F78EF"/>
    <w:rsid w:val="002F7D2B"/>
    <w:rsid w:val="003002B9"/>
    <w:rsid w:val="0030204A"/>
    <w:rsid w:val="003027D7"/>
    <w:rsid w:val="00302F1A"/>
    <w:rsid w:val="003033A8"/>
    <w:rsid w:val="00304149"/>
    <w:rsid w:val="00304DB3"/>
    <w:rsid w:val="00304E62"/>
    <w:rsid w:val="003073EA"/>
    <w:rsid w:val="0030768D"/>
    <w:rsid w:val="00307DF7"/>
    <w:rsid w:val="00310186"/>
    <w:rsid w:val="00310503"/>
    <w:rsid w:val="00310967"/>
    <w:rsid w:val="00313188"/>
    <w:rsid w:val="00313AD3"/>
    <w:rsid w:val="00314765"/>
    <w:rsid w:val="00315AAD"/>
    <w:rsid w:val="00317425"/>
    <w:rsid w:val="0031764C"/>
    <w:rsid w:val="00320F7D"/>
    <w:rsid w:val="00321D87"/>
    <w:rsid w:val="0032221D"/>
    <w:rsid w:val="0032242A"/>
    <w:rsid w:val="00322D01"/>
    <w:rsid w:val="003233BD"/>
    <w:rsid w:val="00323776"/>
    <w:rsid w:val="00323BD8"/>
    <w:rsid w:val="00323D9B"/>
    <w:rsid w:val="003243EB"/>
    <w:rsid w:val="003244F6"/>
    <w:rsid w:val="00325BCD"/>
    <w:rsid w:val="00326516"/>
    <w:rsid w:val="00326AFE"/>
    <w:rsid w:val="00326E5B"/>
    <w:rsid w:val="00330721"/>
    <w:rsid w:val="00331C4C"/>
    <w:rsid w:val="0033201C"/>
    <w:rsid w:val="003321C7"/>
    <w:rsid w:val="00332895"/>
    <w:rsid w:val="00332A8D"/>
    <w:rsid w:val="00333DCF"/>
    <w:rsid w:val="00333EE2"/>
    <w:rsid w:val="00334E72"/>
    <w:rsid w:val="00335A81"/>
    <w:rsid w:val="00336413"/>
    <w:rsid w:val="00336B7E"/>
    <w:rsid w:val="00336BAB"/>
    <w:rsid w:val="00336EE3"/>
    <w:rsid w:val="003375F8"/>
    <w:rsid w:val="0033766B"/>
    <w:rsid w:val="003403D8"/>
    <w:rsid w:val="0034077D"/>
    <w:rsid w:val="00340C0A"/>
    <w:rsid w:val="0034207D"/>
    <w:rsid w:val="003438BA"/>
    <w:rsid w:val="0034400D"/>
    <w:rsid w:val="00344886"/>
    <w:rsid w:val="00344E58"/>
    <w:rsid w:val="00344EB2"/>
    <w:rsid w:val="003465CA"/>
    <w:rsid w:val="003465CD"/>
    <w:rsid w:val="00346D89"/>
    <w:rsid w:val="00347111"/>
    <w:rsid w:val="00347A3C"/>
    <w:rsid w:val="00347E70"/>
    <w:rsid w:val="0035163D"/>
    <w:rsid w:val="00351B28"/>
    <w:rsid w:val="00352454"/>
    <w:rsid w:val="00352C8E"/>
    <w:rsid w:val="003531B0"/>
    <w:rsid w:val="00354066"/>
    <w:rsid w:val="003549F6"/>
    <w:rsid w:val="003552B6"/>
    <w:rsid w:val="00355B15"/>
    <w:rsid w:val="00356058"/>
    <w:rsid w:val="00356FC2"/>
    <w:rsid w:val="00357019"/>
    <w:rsid w:val="003572C1"/>
    <w:rsid w:val="0036086B"/>
    <w:rsid w:val="00360FD0"/>
    <w:rsid w:val="0036137E"/>
    <w:rsid w:val="00361F32"/>
    <w:rsid w:val="003624D0"/>
    <w:rsid w:val="003624FF"/>
    <w:rsid w:val="00363010"/>
    <w:rsid w:val="00363142"/>
    <w:rsid w:val="0036504D"/>
    <w:rsid w:val="003656D7"/>
    <w:rsid w:val="00365720"/>
    <w:rsid w:val="00365A8F"/>
    <w:rsid w:val="00366270"/>
    <w:rsid w:val="003662E5"/>
    <w:rsid w:val="00366468"/>
    <w:rsid w:val="00367D0D"/>
    <w:rsid w:val="00370510"/>
    <w:rsid w:val="00372659"/>
    <w:rsid w:val="0037273A"/>
    <w:rsid w:val="00373AFB"/>
    <w:rsid w:val="00375989"/>
    <w:rsid w:val="00375A31"/>
    <w:rsid w:val="00375EDA"/>
    <w:rsid w:val="003763D4"/>
    <w:rsid w:val="00376586"/>
    <w:rsid w:val="0037675F"/>
    <w:rsid w:val="00376A15"/>
    <w:rsid w:val="003816A7"/>
    <w:rsid w:val="00381D38"/>
    <w:rsid w:val="00381EF6"/>
    <w:rsid w:val="00382A89"/>
    <w:rsid w:val="00382E68"/>
    <w:rsid w:val="003837E1"/>
    <w:rsid w:val="00386225"/>
    <w:rsid w:val="00386A2C"/>
    <w:rsid w:val="00386D89"/>
    <w:rsid w:val="003879A9"/>
    <w:rsid w:val="00387E8D"/>
    <w:rsid w:val="003907C5"/>
    <w:rsid w:val="00391292"/>
    <w:rsid w:val="00391BCC"/>
    <w:rsid w:val="00392C26"/>
    <w:rsid w:val="00393091"/>
    <w:rsid w:val="00393589"/>
    <w:rsid w:val="0039589D"/>
    <w:rsid w:val="00395C6B"/>
    <w:rsid w:val="00396DB4"/>
    <w:rsid w:val="00396FE3"/>
    <w:rsid w:val="003A0707"/>
    <w:rsid w:val="003A1E18"/>
    <w:rsid w:val="003A27F9"/>
    <w:rsid w:val="003A39DA"/>
    <w:rsid w:val="003A3F30"/>
    <w:rsid w:val="003A4036"/>
    <w:rsid w:val="003A4876"/>
    <w:rsid w:val="003A5757"/>
    <w:rsid w:val="003A62BC"/>
    <w:rsid w:val="003A660D"/>
    <w:rsid w:val="003A6645"/>
    <w:rsid w:val="003A6743"/>
    <w:rsid w:val="003A6999"/>
    <w:rsid w:val="003A714D"/>
    <w:rsid w:val="003A7566"/>
    <w:rsid w:val="003A7E3E"/>
    <w:rsid w:val="003A7E4E"/>
    <w:rsid w:val="003B0F8B"/>
    <w:rsid w:val="003B133B"/>
    <w:rsid w:val="003B194D"/>
    <w:rsid w:val="003B1CF5"/>
    <w:rsid w:val="003B21C5"/>
    <w:rsid w:val="003B224E"/>
    <w:rsid w:val="003B24D1"/>
    <w:rsid w:val="003B2F97"/>
    <w:rsid w:val="003B3149"/>
    <w:rsid w:val="003B44A0"/>
    <w:rsid w:val="003C029D"/>
    <w:rsid w:val="003C0DED"/>
    <w:rsid w:val="003C0ED6"/>
    <w:rsid w:val="003C2A0F"/>
    <w:rsid w:val="003C3ACF"/>
    <w:rsid w:val="003C4E69"/>
    <w:rsid w:val="003C653C"/>
    <w:rsid w:val="003C6719"/>
    <w:rsid w:val="003C6DBD"/>
    <w:rsid w:val="003C78A9"/>
    <w:rsid w:val="003C798B"/>
    <w:rsid w:val="003C7D75"/>
    <w:rsid w:val="003D0372"/>
    <w:rsid w:val="003D0EF1"/>
    <w:rsid w:val="003D34AE"/>
    <w:rsid w:val="003D3A61"/>
    <w:rsid w:val="003D3AE0"/>
    <w:rsid w:val="003D41FA"/>
    <w:rsid w:val="003D53E8"/>
    <w:rsid w:val="003D628F"/>
    <w:rsid w:val="003D6FCA"/>
    <w:rsid w:val="003E010D"/>
    <w:rsid w:val="003E26AF"/>
    <w:rsid w:val="003E3F79"/>
    <w:rsid w:val="003E4BFD"/>
    <w:rsid w:val="003E5232"/>
    <w:rsid w:val="003E5364"/>
    <w:rsid w:val="003E698F"/>
    <w:rsid w:val="003E72CD"/>
    <w:rsid w:val="003F0548"/>
    <w:rsid w:val="003F0AA9"/>
    <w:rsid w:val="003F0CC6"/>
    <w:rsid w:val="003F23F1"/>
    <w:rsid w:val="003F26A0"/>
    <w:rsid w:val="003F2D66"/>
    <w:rsid w:val="003F31B3"/>
    <w:rsid w:val="003F434F"/>
    <w:rsid w:val="003F448A"/>
    <w:rsid w:val="003F5C81"/>
    <w:rsid w:val="003F5D4C"/>
    <w:rsid w:val="003F6054"/>
    <w:rsid w:val="00400396"/>
    <w:rsid w:val="004008BF"/>
    <w:rsid w:val="00400E60"/>
    <w:rsid w:val="00400EBC"/>
    <w:rsid w:val="004019CC"/>
    <w:rsid w:val="00402A0D"/>
    <w:rsid w:val="00402DDA"/>
    <w:rsid w:val="004034CA"/>
    <w:rsid w:val="00403890"/>
    <w:rsid w:val="00403DC9"/>
    <w:rsid w:val="00404904"/>
    <w:rsid w:val="0040596A"/>
    <w:rsid w:val="00406711"/>
    <w:rsid w:val="00407521"/>
    <w:rsid w:val="00407B81"/>
    <w:rsid w:val="004103F7"/>
    <w:rsid w:val="00411FF2"/>
    <w:rsid w:val="004125FA"/>
    <w:rsid w:val="004127DA"/>
    <w:rsid w:val="00413AA9"/>
    <w:rsid w:val="00413BEB"/>
    <w:rsid w:val="00414901"/>
    <w:rsid w:val="00414E9B"/>
    <w:rsid w:val="00415418"/>
    <w:rsid w:val="00416B64"/>
    <w:rsid w:val="00417140"/>
    <w:rsid w:val="00421793"/>
    <w:rsid w:val="00423066"/>
    <w:rsid w:val="00424233"/>
    <w:rsid w:val="00424E7C"/>
    <w:rsid w:val="0042505C"/>
    <w:rsid w:val="004302BB"/>
    <w:rsid w:val="00430A93"/>
    <w:rsid w:val="00430D0A"/>
    <w:rsid w:val="00430F68"/>
    <w:rsid w:val="00431C17"/>
    <w:rsid w:val="004322A8"/>
    <w:rsid w:val="004326DC"/>
    <w:rsid w:val="004332A5"/>
    <w:rsid w:val="00433B73"/>
    <w:rsid w:val="00435246"/>
    <w:rsid w:val="00435B5A"/>
    <w:rsid w:val="004363BB"/>
    <w:rsid w:val="00436835"/>
    <w:rsid w:val="0043683F"/>
    <w:rsid w:val="00436C47"/>
    <w:rsid w:val="00437141"/>
    <w:rsid w:val="0043745C"/>
    <w:rsid w:val="00440370"/>
    <w:rsid w:val="00440976"/>
    <w:rsid w:val="00442B92"/>
    <w:rsid w:val="00442BD1"/>
    <w:rsid w:val="00442D31"/>
    <w:rsid w:val="00445AAF"/>
    <w:rsid w:val="004469F4"/>
    <w:rsid w:val="004509C4"/>
    <w:rsid w:val="00450CE2"/>
    <w:rsid w:val="00452589"/>
    <w:rsid w:val="00452921"/>
    <w:rsid w:val="00452FB4"/>
    <w:rsid w:val="004531BE"/>
    <w:rsid w:val="00453A42"/>
    <w:rsid w:val="00453BC9"/>
    <w:rsid w:val="00454123"/>
    <w:rsid w:val="004544E9"/>
    <w:rsid w:val="00454AD2"/>
    <w:rsid w:val="00455E86"/>
    <w:rsid w:val="00456198"/>
    <w:rsid w:val="004567B9"/>
    <w:rsid w:val="004568AD"/>
    <w:rsid w:val="00456BA8"/>
    <w:rsid w:val="00457302"/>
    <w:rsid w:val="00457C0A"/>
    <w:rsid w:val="00457D29"/>
    <w:rsid w:val="004607A7"/>
    <w:rsid w:val="00460D28"/>
    <w:rsid w:val="00461969"/>
    <w:rsid w:val="0046197E"/>
    <w:rsid w:val="00461A3C"/>
    <w:rsid w:val="00462BB9"/>
    <w:rsid w:val="00464715"/>
    <w:rsid w:val="00464F79"/>
    <w:rsid w:val="004673C9"/>
    <w:rsid w:val="00467C6F"/>
    <w:rsid w:val="00470DFD"/>
    <w:rsid w:val="00471977"/>
    <w:rsid w:val="00472355"/>
    <w:rsid w:val="00472D49"/>
    <w:rsid w:val="00473B73"/>
    <w:rsid w:val="004741F3"/>
    <w:rsid w:val="0047563A"/>
    <w:rsid w:val="00476F53"/>
    <w:rsid w:val="00477B52"/>
    <w:rsid w:val="00477BB6"/>
    <w:rsid w:val="00480764"/>
    <w:rsid w:val="00480794"/>
    <w:rsid w:val="00481A46"/>
    <w:rsid w:val="00482187"/>
    <w:rsid w:val="004828FE"/>
    <w:rsid w:val="004832D5"/>
    <w:rsid w:val="0048616C"/>
    <w:rsid w:val="00492A63"/>
    <w:rsid w:val="00493FF5"/>
    <w:rsid w:val="00494B12"/>
    <w:rsid w:val="00494FAF"/>
    <w:rsid w:val="00495C7B"/>
    <w:rsid w:val="00496750"/>
    <w:rsid w:val="00496B7E"/>
    <w:rsid w:val="00496C35"/>
    <w:rsid w:val="004973B8"/>
    <w:rsid w:val="004973F0"/>
    <w:rsid w:val="0049790A"/>
    <w:rsid w:val="00497A4B"/>
    <w:rsid w:val="00497BC6"/>
    <w:rsid w:val="004A00B3"/>
    <w:rsid w:val="004A120A"/>
    <w:rsid w:val="004A134C"/>
    <w:rsid w:val="004A2D8C"/>
    <w:rsid w:val="004A2DF9"/>
    <w:rsid w:val="004A4FB6"/>
    <w:rsid w:val="004A5EFD"/>
    <w:rsid w:val="004A6641"/>
    <w:rsid w:val="004A6657"/>
    <w:rsid w:val="004A70AC"/>
    <w:rsid w:val="004B1C77"/>
    <w:rsid w:val="004B23F8"/>
    <w:rsid w:val="004B27EB"/>
    <w:rsid w:val="004B3514"/>
    <w:rsid w:val="004B45EF"/>
    <w:rsid w:val="004B4E34"/>
    <w:rsid w:val="004B4E8A"/>
    <w:rsid w:val="004B52A3"/>
    <w:rsid w:val="004B5FE9"/>
    <w:rsid w:val="004B7BC0"/>
    <w:rsid w:val="004B7BFB"/>
    <w:rsid w:val="004B7C11"/>
    <w:rsid w:val="004B7FEF"/>
    <w:rsid w:val="004C1518"/>
    <w:rsid w:val="004C20F5"/>
    <w:rsid w:val="004C2B6C"/>
    <w:rsid w:val="004C2D51"/>
    <w:rsid w:val="004C3414"/>
    <w:rsid w:val="004C3609"/>
    <w:rsid w:val="004C4452"/>
    <w:rsid w:val="004C4616"/>
    <w:rsid w:val="004C51C3"/>
    <w:rsid w:val="004C54CC"/>
    <w:rsid w:val="004C6DD4"/>
    <w:rsid w:val="004C74AC"/>
    <w:rsid w:val="004C7E15"/>
    <w:rsid w:val="004D0BF1"/>
    <w:rsid w:val="004D0F9C"/>
    <w:rsid w:val="004D15E3"/>
    <w:rsid w:val="004D304F"/>
    <w:rsid w:val="004D3B89"/>
    <w:rsid w:val="004D4494"/>
    <w:rsid w:val="004D601F"/>
    <w:rsid w:val="004D69E9"/>
    <w:rsid w:val="004D6ACD"/>
    <w:rsid w:val="004D6B80"/>
    <w:rsid w:val="004E0569"/>
    <w:rsid w:val="004E07D2"/>
    <w:rsid w:val="004E1740"/>
    <w:rsid w:val="004E1BB6"/>
    <w:rsid w:val="004E2080"/>
    <w:rsid w:val="004E25C8"/>
    <w:rsid w:val="004E2A9C"/>
    <w:rsid w:val="004E4982"/>
    <w:rsid w:val="004E5020"/>
    <w:rsid w:val="004E5E78"/>
    <w:rsid w:val="004E5FF9"/>
    <w:rsid w:val="004E64CF"/>
    <w:rsid w:val="004E6530"/>
    <w:rsid w:val="004E7322"/>
    <w:rsid w:val="004F28D4"/>
    <w:rsid w:val="004F2EBD"/>
    <w:rsid w:val="004F5B35"/>
    <w:rsid w:val="0050008E"/>
    <w:rsid w:val="0050255D"/>
    <w:rsid w:val="00503B18"/>
    <w:rsid w:val="00504BC1"/>
    <w:rsid w:val="00506C1A"/>
    <w:rsid w:val="00507CBC"/>
    <w:rsid w:val="00512319"/>
    <w:rsid w:val="005126ED"/>
    <w:rsid w:val="00512F15"/>
    <w:rsid w:val="005133F3"/>
    <w:rsid w:val="005141A4"/>
    <w:rsid w:val="00514355"/>
    <w:rsid w:val="0051591F"/>
    <w:rsid w:val="00515A35"/>
    <w:rsid w:val="00515A62"/>
    <w:rsid w:val="00515C24"/>
    <w:rsid w:val="00515E2A"/>
    <w:rsid w:val="0051689D"/>
    <w:rsid w:val="005170CC"/>
    <w:rsid w:val="00520103"/>
    <w:rsid w:val="00521FDB"/>
    <w:rsid w:val="00522968"/>
    <w:rsid w:val="00522F6E"/>
    <w:rsid w:val="005236B8"/>
    <w:rsid w:val="00523830"/>
    <w:rsid w:val="00524860"/>
    <w:rsid w:val="0052531C"/>
    <w:rsid w:val="00525688"/>
    <w:rsid w:val="0052568B"/>
    <w:rsid w:val="0052603B"/>
    <w:rsid w:val="005268AF"/>
    <w:rsid w:val="005273AA"/>
    <w:rsid w:val="00527570"/>
    <w:rsid w:val="0052771B"/>
    <w:rsid w:val="00527CAD"/>
    <w:rsid w:val="00527E66"/>
    <w:rsid w:val="00531185"/>
    <w:rsid w:val="00531206"/>
    <w:rsid w:val="0053126D"/>
    <w:rsid w:val="005312B4"/>
    <w:rsid w:val="00531D9B"/>
    <w:rsid w:val="0053227D"/>
    <w:rsid w:val="0053266E"/>
    <w:rsid w:val="0053287E"/>
    <w:rsid w:val="00532DD5"/>
    <w:rsid w:val="005339B3"/>
    <w:rsid w:val="00533D52"/>
    <w:rsid w:val="005345FB"/>
    <w:rsid w:val="005358DF"/>
    <w:rsid w:val="00537716"/>
    <w:rsid w:val="00540A0E"/>
    <w:rsid w:val="00542107"/>
    <w:rsid w:val="00544412"/>
    <w:rsid w:val="0054452C"/>
    <w:rsid w:val="0054512A"/>
    <w:rsid w:val="00545167"/>
    <w:rsid w:val="005454F7"/>
    <w:rsid w:val="00545A8E"/>
    <w:rsid w:val="005469E8"/>
    <w:rsid w:val="00547FB6"/>
    <w:rsid w:val="005504D9"/>
    <w:rsid w:val="00551B77"/>
    <w:rsid w:val="00551EA9"/>
    <w:rsid w:val="00551EE6"/>
    <w:rsid w:val="00552914"/>
    <w:rsid w:val="00552DE1"/>
    <w:rsid w:val="00553425"/>
    <w:rsid w:val="00553A6E"/>
    <w:rsid w:val="00553EB4"/>
    <w:rsid w:val="00555D2D"/>
    <w:rsid w:val="00555D99"/>
    <w:rsid w:val="00556109"/>
    <w:rsid w:val="0055610E"/>
    <w:rsid w:val="005565A6"/>
    <w:rsid w:val="00556FAF"/>
    <w:rsid w:val="0055737A"/>
    <w:rsid w:val="005607C9"/>
    <w:rsid w:val="0056152A"/>
    <w:rsid w:val="005617A4"/>
    <w:rsid w:val="0056399E"/>
    <w:rsid w:val="00563F23"/>
    <w:rsid w:val="005642BE"/>
    <w:rsid w:val="00564868"/>
    <w:rsid w:val="00565D9D"/>
    <w:rsid w:val="00566947"/>
    <w:rsid w:val="00566A94"/>
    <w:rsid w:val="00567E89"/>
    <w:rsid w:val="00570491"/>
    <w:rsid w:val="00570784"/>
    <w:rsid w:val="00570C40"/>
    <w:rsid w:val="00571606"/>
    <w:rsid w:val="0057183C"/>
    <w:rsid w:val="00571AAE"/>
    <w:rsid w:val="00573308"/>
    <w:rsid w:val="00573646"/>
    <w:rsid w:val="0057379A"/>
    <w:rsid w:val="00574F94"/>
    <w:rsid w:val="005757F7"/>
    <w:rsid w:val="0057685F"/>
    <w:rsid w:val="005815C1"/>
    <w:rsid w:val="0058180B"/>
    <w:rsid w:val="00581C24"/>
    <w:rsid w:val="00581E4E"/>
    <w:rsid w:val="00581F57"/>
    <w:rsid w:val="005821B4"/>
    <w:rsid w:val="00582C19"/>
    <w:rsid w:val="0058343E"/>
    <w:rsid w:val="00584504"/>
    <w:rsid w:val="00584EDB"/>
    <w:rsid w:val="00584EFB"/>
    <w:rsid w:val="00585F7E"/>
    <w:rsid w:val="00585FEB"/>
    <w:rsid w:val="0058705C"/>
    <w:rsid w:val="00590AAB"/>
    <w:rsid w:val="00590B94"/>
    <w:rsid w:val="00590E18"/>
    <w:rsid w:val="00591B10"/>
    <w:rsid w:val="00593443"/>
    <w:rsid w:val="00593C91"/>
    <w:rsid w:val="005940AD"/>
    <w:rsid w:val="0059520C"/>
    <w:rsid w:val="0059610C"/>
    <w:rsid w:val="0059657F"/>
    <w:rsid w:val="005A0400"/>
    <w:rsid w:val="005A06D6"/>
    <w:rsid w:val="005A0E5B"/>
    <w:rsid w:val="005A1800"/>
    <w:rsid w:val="005A28AA"/>
    <w:rsid w:val="005A2C1F"/>
    <w:rsid w:val="005A3113"/>
    <w:rsid w:val="005A387A"/>
    <w:rsid w:val="005A38E0"/>
    <w:rsid w:val="005A3AE1"/>
    <w:rsid w:val="005A4535"/>
    <w:rsid w:val="005A45C9"/>
    <w:rsid w:val="005A4C4E"/>
    <w:rsid w:val="005A687C"/>
    <w:rsid w:val="005A6EF7"/>
    <w:rsid w:val="005B0625"/>
    <w:rsid w:val="005B0D24"/>
    <w:rsid w:val="005B1123"/>
    <w:rsid w:val="005B197F"/>
    <w:rsid w:val="005B25DB"/>
    <w:rsid w:val="005B5339"/>
    <w:rsid w:val="005B564D"/>
    <w:rsid w:val="005B76E7"/>
    <w:rsid w:val="005C0B82"/>
    <w:rsid w:val="005C0F36"/>
    <w:rsid w:val="005C3396"/>
    <w:rsid w:val="005C3911"/>
    <w:rsid w:val="005C3D67"/>
    <w:rsid w:val="005C4155"/>
    <w:rsid w:val="005C43C1"/>
    <w:rsid w:val="005C464F"/>
    <w:rsid w:val="005C4A65"/>
    <w:rsid w:val="005C5390"/>
    <w:rsid w:val="005C5424"/>
    <w:rsid w:val="005C772B"/>
    <w:rsid w:val="005C7F64"/>
    <w:rsid w:val="005D0A37"/>
    <w:rsid w:val="005D0E5F"/>
    <w:rsid w:val="005D1ED7"/>
    <w:rsid w:val="005D3194"/>
    <w:rsid w:val="005D4381"/>
    <w:rsid w:val="005D4F9E"/>
    <w:rsid w:val="005D597E"/>
    <w:rsid w:val="005D5BA1"/>
    <w:rsid w:val="005D60D1"/>
    <w:rsid w:val="005D7072"/>
    <w:rsid w:val="005D74A3"/>
    <w:rsid w:val="005D7D47"/>
    <w:rsid w:val="005E009A"/>
    <w:rsid w:val="005E08FA"/>
    <w:rsid w:val="005E0EBB"/>
    <w:rsid w:val="005E15DF"/>
    <w:rsid w:val="005E1F52"/>
    <w:rsid w:val="005E2B60"/>
    <w:rsid w:val="005E2D15"/>
    <w:rsid w:val="005E3249"/>
    <w:rsid w:val="005E3A16"/>
    <w:rsid w:val="005E3D78"/>
    <w:rsid w:val="005E5C2E"/>
    <w:rsid w:val="005E6521"/>
    <w:rsid w:val="005E6795"/>
    <w:rsid w:val="005E67D3"/>
    <w:rsid w:val="005E726E"/>
    <w:rsid w:val="005E77CC"/>
    <w:rsid w:val="005F0446"/>
    <w:rsid w:val="005F10E5"/>
    <w:rsid w:val="005F10FD"/>
    <w:rsid w:val="005F4E61"/>
    <w:rsid w:val="005F51BF"/>
    <w:rsid w:val="005F71D2"/>
    <w:rsid w:val="005F7BE7"/>
    <w:rsid w:val="005F7DAB"/>
    <w:rsid w:val="006001B5"/>
    <w:rsid w:val="00600725"/>
    <w:rsid w:val="00600906"/>
    <w:rsid w:val="006013EC"/>
    <w:rsid w:val="00601837"/>
    <w:rsid w:val="00601DF3"/>
    <w:rsid w:val="006023E0"/>
    <w:rsid w:val="00602A62"/>
    <w:rsid w:val="00603385"/>
    <w:rsid w:val="006039C8"/>
    <w:rsid w:val="00604BD1"/>
    <w:rsid w:val="00604C46"/>
    <w:rsid w:val="00605C9B"/>
    <w:rsid w:val="00606F1B"/>
    <w:rsid w:val="00607BBC"/>
    <w:rsid w:val="006100F6"/>
    <w:rsid w:val="006109DA"/>
    <w:rsid w:val="006118C1"/>
    <w:rsid w:val="00611995"/>
    <w:rsid w:val="006125D8"/>
    <w:rsid w:val="00612C27"/>
    <w:rsid w:val="00612E80"/>
    <w:rsid w:val="006169AF"/>
    <w:rsid w:val="00616C4D"/>
    <w:rsid w:val="00621E0B"/>
    <w:rsid w:val="006228F0"/>
    <w:rsid w:val="006229F7"/>
    <w:rsid w:val="00622E17"/>
    <w:rsid w:val="00622F9C"/>
    <w:rsid w:val="006230A5"/>
    <w:rsid w:val="00623673"/>
    <w:rsid w:val="006238E4"/>
    <w:rsid w:val="00623D30"/>
    <w:rsid w:val="00625644"/>
    <w:rsid w:val="00625D54"/>
    <w:rsid w:val="00627291"/>
    <w:rsid w:val="0063009F"/>
    <w:rsid w:val="0063111B"/>
    <w:rsid w:val="00632DA4"/>
    <w:rsid w:val="00633445"/>
    <w:rsid w:val="00633A76"/>
    <w:rsid w:val="0063423E"/>
    <w:rsid w:val="00634434"/>
    <w:rsid w:val="006355B7"/>
    <w:rsid w:val="00635F1F"/>
    <w:rsid w:val="00636757"/>
    <w:rsid w:val="006370EA"/>
    <w:rsid w:val="006372EA"/>
    <w:rsid w:val="006373B8"/>
    <w:rsid w:val="00637408"/>
    <w:rsid w:val="006402A6"/>
    <w:rsid w:val="0064183F"/>
    <w:rsid w:val="00641C51"/>
    <w:rsid w:val="00641F1C"/>
    <w:rsid w:val="00642B95"/>
    <w:rsid w:val="00642DF0"/>
    <w:rsid w:val="0064424E"/>
    <w:rsid w:val="00646D4E"/>
    <w:rsid w:val="006516C3"/>
    <w:rsid w:val="006517A8"/>
    <w:rsid w:val="00652793"/>
    <w:rsid w:val="0065286B"/>
    <w:rsid w:val="00652BAD"/>
    <w:rsid w:val="00652CB9"/>
    <w:rsid w:val="006540B0"/>
    <w:rsid w:val="00654D5B"/>
    <w:rsid w:val="00654EE2"/>
    <w:rsid w:val="00655184"/>
    <w:rsid w:val="006553F8"/>
    <w:rsid w:val="00655748"/>
    <w:rsid w:val="00657575"/>
    <w:rsid w:val="00660321"/>
    <w:rsid w:val="00661570"/>
    <w:rsid w:val="00661C4B"/>
    <w:rsid w:val="00661D14"/>
    <w:rsid w:val="00661E77"/>
    <w:rsid w:val="006623C8"/>
    <w:rsid w:val="00662BB1"/>
    <w:rsid w:val="00662CB2"/>
    <w:rsid w:val="00663D08"/>
    <w:rsid w:val="006652E8"/>
    <w:rsid w:val="006655F9"/>
    <w:rsid w:val="006660E9"/>
    <w:rsid w:val="00666861"/>
    <w:rsid w:val="0066738D"/>
    <w:rsid w:val="0066743A"/>
    <w:rsid w:val="00667479"/>
    <w:rsid w:val="00667605"/>
    <w:rsid w:val="0066792A"/>
    <w:rsid w:val="0067020B"/>
    <w:rsid w:val="00670D29"/>
    <w:rsid w:val="006711AB"/>
    <w:rsid w:val="00671A2D"/>
    <w:rsid w:val="00671BF7"/>
    <w:rsid w:val="006720B7"/>
    <w:rsid w:val="0067251F"/>
    <w:rsid w:val="00672D46"/>
    <w:rsid w:val="00673025"/>
    <w:rsid w:val="00673B77"/>
    <w:rsid w:val="00674305"/>
    <w:rsid w:val="006745E5"/>
    <w:rsid w:val="00675640"/>
    <w:rsid w:val="00675FAB"/>
    <w:rsid w:val="00676330"/>
    <w:rsid w:val="00676DCE"/>
    <w:rsid w:val="006770DF"/>
    <w:rsid w:val="006778D0"/>
    <w:rsid w:val="00680338"/>
    <w:rsid w:val="006804B7"/>
    <w:rsid w:val="006820E1"/>
    <w:rsid w:val="00684008"/>
    <w:rsid w:val="00684CAE"/>
    <w:rsid w:val="00685C92"/>
    <w:rsid w:val="00686EA9"/>
    <w:rsid w:val="00690BCC"/>
    <w:rsid w:val="00691BC0"/>
    <w:rsid w:val="0069228A"/>
    <w:rsid w:val="00692DF0"/>
    <w:rsid w:val="00694318"/>
    <w:rsid w:val="006957F2"/>
    <w:rsid w:val="006959A7"/>
    <w:rsid w:val="006967EA"/>
    <w:rsid w:val="006A01F0"/>
    <w:rsid w:val="006A0475"/>
    <w:rsid w:val="006A1124"/>
    <w:rsid w:val="006A1526"/>
    <w:rsid w:val="006A266F"/>
    <w:rsid w:val="006A3D17"/>
    <w:rsid w:val="006A4B2F"/>
    <w:rsid w:val="006A50DA"/>
    <w:rsid w:val="006A5F72"/>
    <w:rsid w:val="006A6204"/>
    <w:rsid w:val="006A6B8E"/>
    <w:rsid w:val="006A6CB3"/>
    <w:rsid w:val="006A76AF"/>
    <w:rsid w:val="006A7C73"/>
    <w:rsid w:val="006B0312"/>
    <w:rsid w:val="006B03A9"/>
    <w:rsid w:val="006B06C3"/>
    <w:rsid w:val="006B0B6F"/>
    <w:rsid w:val="006B18FD"/>
    <w:rsid w:val="006B1AC1"/>
    <w:rsid w:val="006B240F"/>
    <w:rsid w:val="006B2A81"/>
    <w:rsid w:val="006B2CB5"/>
    <w:rsid w:val="006B3C19"/>
    <w:rsid w:val="006B3CBB"/>
    <w:rsid w:val="006B40F7"/>
    <w:rsid w:val="006B76E1"/>
    <w:rsid w:val="006B78B5"/>
    <w:rsid w:val="006C0818"/>
    <w:rsid w:val="006C1099"/>
    <w:rsid w:val="006C26AA"/>
    <w:rsid w:val="006C29F4"/>
    <w:rsid w:val="006C4704"/>
    <w:rsid w:val="006C5297"/>
    <w:rsid w:val="006C593E"/>
    <w:rsid w:val="006C5D80"/>
    <w:rsid w:val="006C6730"/>
    <w:rsid w:val="006C679A"/>
    <w:rsid w:val="006C7578"/>
    <w:rsid w:val="006D02E9"/>
    <w:rsid w:val="006D04A7"/>
    <w:rsid w:val="006D059F"/>
    <w:rsid w:val="006D1AE3"/>
    <w:rsid w:val="006D1EA3"/>
    <w:rsid w:val="006D235A"/>
    <w:rsid w:val="006D2380"/>
    <w:rsid w:val="006D24FF"/>
    <w:rsid w:val="006D2921"/>
    <w:rsid w:val="006D3016"/>
    <w:rsid w:val="006D347A"/>
    <w:rsid w:val="006D43EA"/>
    <w:rsid w:val="006D4EC2"/>
    <w:rsid w:val="006D5233"/>
    <w:rsid w:val="006D5A1B"/>
    <w:rsid w:val="006E0343"/>
    <w:rsid w:val="006E0970"/>
    <w:rsid w:val="006E0F4B"/>
    <w:rsid w:val="006E122B"/>
    <w:rsid w:val="006E20E6"/>
    <w:rsid w:val="006E2C75"/>
    <w:rsid w:val="006E336C"/>
    <w:rsid w:val="006E411C"/>
    <w:rsid w:val="006E46F9"/>
    <w:rsid w:val="006E4838"/>
    <w:rsid w:val="006E48D1"/>
    <w:rsid w:val="006E50CE"/>
    <w:rsid w:val="006E5DA8"/>
    <w:rsid w:val="006E5DC7"/>
    <w:rsid w:val="006E6083"/>
    <w:rsid w:val="006E6169"/>
    <w:rsid w:val="006F0887"/>
    <w:rsid w:val="006F1EF8"/>
    <w:rsid w:val="006F32E3"/>
    <w:rsid w:val="006F414A"/>
    <w:rsid w:val="006F502B"/>
    <w:rsid w:val="006F5E93"/>
    <w:rsid w:val="006F7616"/>
    <w:rsid w:val="006F7EA8"/>
    <w:rsid w:val="0070026D"/>
    <w:rsid w:val="00700DA5"/>
    <w:rsid w:val="0070244E"/>
    <w:rsid w:val="00702572"/>
    <w:rsid w:val="007041A4"/>
    <w:rsid w:val="00704E0E"/>
    <w:rsid w:val="00704E0F"/>
    <w:rsid w:val="00705636"/>
    <w:rsid w:val="007056E0"/>
    <w:rsid w:val="00706077"/>
    <w:rsid w:val="00707394"/>
    <w:rsid w:val="007075FC"/>
    <w:rsid w:val="00707901"/>
    <w:rsid w:val="00710E4B"/>
    <w:rsid w:val="007114FA"/>
    <w:rsid w:val="00711E13"/>
    <w:rsid w:val="0071266A"/>
    <w:rsid w:val="0071277C"/>
    <w:rsid w:val="00712C0D"/>
    <w:rsid w:val="00713065"/>
    <w:rsid w:val="00713294"/>
    <w:rsid w:val="00713656"/>
    <w:rsid w:val="007136D4"/>
    <w:rsid w:val="00713D29"/>
    <w:rsid w:val="007169EC"/>
    <w:rsid w:val="0072041C"/>
    <w:rsid w:val="00720BA0"/>
    <w:rsid w:val="00720CD2"/>
    <w:rsid w:val="00720D39"/>
    <w:rsid w:val="007218C3"/>
    <w:rsid w:val="00721950"/>
    <w:rsid w:val="00721DFC"/>
    <w:rsid w:val="0072341C"/>
    <w:rsid w:val="00723426"/>
    <w:rsid w:val="0072435C"/>
    <w:rsid w:val="007246BC"/>
    <w:rsid w:val="00725C10"/>
    <w:rsid w:val="0072692E"/>
    <w:rsid w:val="0072741A"/>
    <w:rsid w:val="00730156"/>
    <w:rsid w:val="0073053C"/>
    <w:rsid w:val="00730F4B"/>
    <w:rsid w:val="00731308"/>
    <w:rsid w:val="0073295C"/>
    <w:rsid w:val="00734715"/>
    <w:rsid w:val="0073569A"/>
    <w:rsid w:val="0073675A"/>
    <w:rsid w:val="00736790"/>
    <w:rsid w:val="00736954"/>
    <w:rsid w:val="00737C9E"/>
    <w:rsid w:val="00737CE3"/>
    <w:rsid w:val="00741C14"/>
    <w:rsid w:val="00742409"/>
    <w:rsid w:val="007431CA"/>
    <w:rsid w:val="00743B9F"/>
    <w:rsid w:val="00744945"/>
    <w:rsid w:val="00745838"/>
    <w:rsid w:val="00745C85"/>
    <w:rsid w:val="007476AC"/>
    <w:rsid w:val="007501C9"/>
    <w:rsid w:val="00751E1E"/>
    <w:rsid w:val="00751FCC"/>
    <w:rsid w:val="007520D6"/>
    <w:rsid w:val="00753969"/>
    <w:rsid w:val="00753C40"/>
    <w:rsid w:val="00753EF8"/>
    <w:rsid w:val="00753F86"/>
    <w:rsid w:val="00755B83"/>
    <w:rsid w:val="007561BB"/>
    <w:rsid w:val="00756669"/>
    <w:rsid w:val="0075683E"/>
    <w:rsid w:val="00756B47"/>
    <w:rsid w:val="0075733D"/>
    <w:rsid w:val="0075790A"/>
    <w:rsid w:val="00757D65"/>
    <w:rsid w:val="00760758"/>
    <w:rsid w:val="00760A49"/>
    <w:rsid w:val="00761B9F"/>
    <w:rsid w:val="00761E39"/>
    <w:rsid w:val="00762DC4"/>
    <w:rsid w:val="00764334"/>
    <w:rsid w:val="007645FE"/>
    <w:rsid w:val="007649C5"/>
    <w:rsid w:val="007652AC"/>
    <w:rsid w:val="00765BE8"/>
    <w:rsid w:val="007666AE"/>
    <w:rsid w:val="00766CE2"/>
    <w:rsid w:val="007677A6"/>
    <w:rsid w:val="007678CA"/>
    <w:rsid w:val="00770576"/>
    <w:rsid w:val="00771BC8"/>
    <w:rsid w:val="00772AC5"/>
    <w:rsid w:val="0077345E"/>
    <w:rsid w:val="00773E4F"/>
    <w:rsid w:val="00774F29"/>
    <w:rsid w:val="00775ADE"/>
    <w:rsid w:val="00775E7A"/>
    <w:rsid w:val="007763F4"/>
    <w:rsid w:val="007764B7"/>
    <w:rsid w:val="007775F2"/>
    <w:rsid w:val="007800BA"/>
    <w:rsid w:val="007801F5"/>
    <w:rsid w:val="00780648"/>
    <w:rsid w:val="00780A97"/>
    <w:rsid w:val="00780BFD"/>
    <w:rsid w:val="00780F52"/>
    <w:rsid w:val="00781B00"/>
    <w:rsid w:val="00782F51"/>
    <w:rsid w:val="0078318F"/>
    <w:rsid w:val="00783E3F"/>
    <w:rsid w:val="00784A6A"/>
    <w:rsid w:val="0078508D"/>
    <w:rsid w:val="00785B3D"/>
    <w:rsid w:val="007865D0"/>
    <w:rsid w:val="00786966"/>
    <w:rsid w:val="00786A4A"/>
    <w:rsid w:val="00786A5D"/>
    <w:rsid w:val="00786B8C"/>
    <w:rsid w:val="00787655"/>
    <w:rsid w:val="00787EAC"/>
    <w:rsid w:val="00787F66"/>
    <w:rsid w:val="00790035"/>
    <w:rsid w:val="00790DFA"/>
    <w:rsid w:val="00791144"/>
    <w:rsid w:val="0079122B"/>
    <w:rsid w:val="00792646"/>
    <w:rsid w:val="00792AD3"/>
    <w:rsid w:val="00794285"/>
    <w:rsid w:val="0079437B"/>
    <w:rsid w:val="00794796"/>
    <w:rsid w:val="007959B4"/>
    <w:rsid w:val="0079621C"/>
    <w:rsid w:val="00796251"/>
    <w:rsid w:val="007963D0"/>
    <w:rsid w:val="00796AE9"/>
    <w:rsid w:val="007974B0"/>
    <w:rsid w:val="00797919"/>
    <w:rsid w:val="00797C76"/>
    <w:rsid w:val="007A1B81"/>
    <w:rsid w:val="007A1E9F"/>
    <w:rsid w:val="007A24F6"/>
    <w:rsid w:val="007A2BF4"/>
    <w:rsid w:val="007A2DBF"/>
    <w:rsid w:val="007A43FF"/>
    <w:rsid w:val="007A4877"/>
    <w:rsid w:val="007A51C3"/>
    <w:rsid w:val="007A64D0"/>
    <w:rsid w:val="007A68DF"/>
    <w:rsid w:val="007A69C0"/>
    <w:rsid w:val="007A6E83"/>
    <w:rsid w:val="007A7892"/>
    <w:rsid w:val="007B0930"/>
    <w:rsid w:val="007B1062"/>
    <w:rsid w:val="007B11B5"/>
    <w:rsid w:val="007B27B7"/>
    <w:rsid w:val="007B2B44"/>
    <w:rsid w:val="007B584E"/>
    <w:rsid w:val="007B63B8"/>
    <w:rsid w:val="007C06EF"/>
    <w:rsid w:val="007C14B9"/>
    <w:rsid w:val="007C2B8B"/>
    <w:rsid w:val="007C3C49"/>
    <w:rsid w:val="007C4269"/>
    <w:rsid w:val="007C4823"/>
    <w:rsid w:val="007C4CF8"/>
    <w:rsid w:val="007C6478"/>
    <w:rsid w:val="007C656E"/>
    <w:rsid w:val="007C76BF"/>
    <w:rsid w:val="007C7C51"/>
    <w:rsid w:val="007C7E36"/>
    <w:rsid w:val="007D0941"/>
    <w:rsid w:val="007D123D"/>
    <w:rsid w:val="007D1885"/>
    <w:rsid w:val="007D1B5F"/>
    <w:rsid w:val="007D21CD"/>
    <w:rsid w:val="007D3035"/>
    <w:rsid w:val="007D36C8"/>
    <w:rsid w:val="007D3883"/>
    <w:rsid w:val="007D3FD1"/>
    <w:rsid w:val="007D4584"/>
    <w:rsid w:val="007D4A84"/>
    <w:rsid w:val="007D7B32"/>
    <w:rsid w:val="007E02CE"/>
    <w:rsid w:val="007E1D42"/>
    <w:rsid w:val="007E1E70"/>
    <w:rsid w:val="007E1ED4"/>
    <w:rsid w:val="007E3C61"/>
    <w:rsid w:val="007E4C86"/>
    <w:rsid w:val="007E4F7D"/>
    <w:rsid w:val="007E590D"/>
    <w:rsid w:val="007E5A0C"/>
    <w:rsid w:val="007E61DD"/>
    <w:rsid w:val="007E64A0"/>
    <w:rsid w:val="007E6FC2"/>
    <w:rsid w:val="007F163C"/>
    <w:rsid w:val="007F2869"/>
    <w:rsid w:val="007F3A99"/>
    <w:rsid w:val="007F681A"/>
    <w:rsid w:val="007F7915"/>
    <w:rsid w:val="007F79EA"/>
    <w:rsid w:val="007F7C2F"/>
    <w:rsid w:val="00800010"/>
    <w:rsid w:val="00800389"/>
    <w:rsid w:val="008004AE"/>
    <w:rsid w:val="008009AB"/>
    <w:rsid w:val="00801DBE"/>
    <w:rsid w:val="008041AA"/>
    <w:rsid w:val="00804D64"/>
    <w:rsid w:val="0080516E"/>
    <w:rsid w:val="008061F6"/>
    <w:rsid w:val="00806294"/>
    <w:rsid w:val="00807950"/>
    <w:rsid w:val="00810200"/>
    <w:rsid w:val="00810711"/>
    <w:rsid w:val="00810A80"/>
    <w:rsid w:val="0081113B"/>
    <w:rsid w:val="008125A1"/>
    <w:rsid w:val="008141B4"/>
    <w:rsid w:val="00815081"/>
    <w:rsid w:val="00815310"/>
    <w:rsid w:val="008159FA"/>
    <w:rsid w:val="008165D2"/>
    <w:rsid w:val="0081697E"/>
    <w:rsid w:val="00816F60"/>
    <w:rsid w:val="00817B91"/>
    <w:rsid w:val="008203A6"/>
    <w:rsid w:val="00820A84"/>
    <w:rsid w:val="00820D86"/>
    <w:rsid w:val="008211FF"/>
    <w:rsid w:val="008213C0"/>
    <w:rsid w:val="008217B5"/>
    <w:rsid w:val="00821EC3"/>
    <w:rsid w:val="00822594"/>
    <w:rsid w:val="00822FEF"/>
    <w:rsid w:val="00823775"/>
    <w:rsid w:val="0082570D"/>
    <w:rsid w:val="00825BB8"/>
    <w:rsid w:val="00825D7A"/>
    <w:rsid w:val="00826264"/>
    <w:rsid w:val="00827ECE"/>
    <w:rsid w:val="0083072E"/>
    <w:rsid w:val="00831136"/>
    <w:rsid w:val="008314CC"/>
    <w:rsid w:val="00831BC7"/>
    <w:rsid w:val="00832A22"/>
    <w:rsid w:val="00833850"/>
    <w:rsid w:val="008341BC"/>
    <w:rsid w:val="00836C4B"/>
    <w:rsid w:val="00836EB1"/>
    <w:rsid w:val="00837042"/>
    <w:rsid w:val="00837E37"/>
    <w:rsid w:val="008401E9"/>
    <w:rsid w:val="00840D59"/>
    <w:rsid w:val="00841518"/>
    <w:rsid w:val="00841B0F"/>
    <w:rsid w:val="00841D0F"/>
    <w:rsid w:val="00842357"/>
    <w:rsid w:val="008426A0"/>
    <w:rsid w:val="008428FF"/>
    <w:rsid w:val="0084512C"/>
    <w:rsid w:val="00845211"/>
    <w:rsid w:val="00845A24"/>
    <w:rsid w:val="00846432"/>
    <w:rsid w:val="008466F3"/>
    <w:rsid w:val="008470D5"/>
    <w:rsid w:val="008474BD"/>
    <w:rsid w:val="00847DCD"/>
    <w:rsid w:val="00847FE1"/>
    <w:rsid w:val="00851265"/>
    <w:rsid w:val="0085188A"/>
    <w:rsid w:val="00853670"/>
    <w:rsid w:val="008544DA"/>
    <w:rsid w:val="00854B80"/>
    <w:rsid w:val="0085560C"/>
    <w:rsid w:val="00855620"/>
    <w:rsid w:val="008562E0"/>
    <w:rsid w:val="008563C3"/>
    <w:rsid w:val="0085646C"/>
    <w:rsid w:val="00856699"/>
    <w:rsid w:val="00856D59"/>
    <w:rsid w:val="0086033D"/>
    <w:rsid w:val="008605AA"/>
    <w:rsid w:val="0086088A"/>
    <w:rsid w:val="00860E11"/>
    <w:rsid w:val="00861051"/>
    <w:rsid w:val="00862272"/>
    <w:rsid w:val="008622EA"/>
    <w:rsid w:val="008628AA"/>
    <w:rsid w:val="00862BB3"/>
    <w:rsid w:val="00862FEF"/>
    <w:rsid w:val="00865673"/>
    <w:rsid w:val="00865D5A"/>
    <w:rsid w:val="0086632D"/>
    <w:rsid w:val="008668D0"/>
    <w:rsid w:val="0087038B"/>
    <w:rsid w:val="008713DC"/>
    <w:rsid w:val="00871885"/>
    <w:rsid w:val="008719B5"/>
    <w:rsid w:val="00871C7F"/>
    <w:rsid w:val="00872906"/>
    <w:rsid w:val="00872AE3"/>
    <w:rsid w:val="00873FCF"/>
    <w:rsid w:val="0087547C"/>
    <w:rsid w:val="008770D3"/>
    <w:rsid w:val="008818EF"/>
    <w:rsid w:val="00883B27"/>
    <w:rsid w:val="00885B38"/>
    <w:rsid w:val="00886577"/>
    <w:rsid w:val="00887625"/>
    <w:rsid w:val="0088794F"/>
    <w:rsid w:val="0089000D"/>
    <w:rsid w:val="00892EFA"/>
    <w:rsid w:val="008936BB"/>
    <w:rsid w:val="00893F33"/>
    <w:rsid w:val="00894C70"/>
    <w:rsid w:val="00895689"/>
    <w:rsid w:val="00895853"/>
    <w:rsid w:val="00896437"/>
    <w:rsid w:val="008972D5"/>
    <w:rsid w:val="00897434"/>
    <w:rsid w:val="00897532"/>
    <w:rsid w:val="008A0743"/>
    <w:rsid w:val="008A0E22"/>
    <w:rsid w:val="008A0F36"/>
    <w:rsid w:val="008A10B8"/>
    <w:rsid w:val="008A165D"/>
    <w:rsid w:val="008A283A"/>
    <w:rsid w:val="008A394E"/>
    <w:rsid w:val="008A4AD0"/>
    <w:rsid w:val="008A5A1E"/>
    <w:rsid w:val="008A6344"/>
    <w:rsid w:val="008A6BE4"/>
    <w:rsid w:val="008A6CE8"/>
    <w:rsid w:val="008A7115"/>
    <w:rsid w:val="008A79F3"/>
    <w:rsid w:val="008A7DE8"/>
    <w:rsid w:val="008B02C4"/>
    <w:rsid w:val="008B0D7E"/>
    <w:rsid w:val="008B1460"/>
    <w:rsid w:val="008B4762"/>
    <w:rsid w:val="008B49F4"/>
    <w:rsid w:val="008B5A4A"/>
    <w:rsid w:val="008B6991"/>
    <w:rsid w:val="008B6996"/>
    <w:rsid w:val="008B7760"/>
    <w:rsid w:val="008C01EA"/>
    <w:rsid w:val="008C03DC"/>
    <w:rsid w:val="008C0631"/>
    <w:rsid w:val="008C0CAF"/>
    <w:rsid w:val="008C2034"/>
    <w:rsid w:val="008C20AE"/>
    <w:rsid w:val="008C2105"/>
    <w:rsid w:val="008C223A"/>
    <w:rsid w:val="008C2402"/>
    <w:rsid w:val="008C3507"/>
    <w:rsid w:val="008C36F8"/>
    <w:rsid w:val="008C3CB2"/>
    <w:rsid w:val="008C4A0B"/>
    <w:rsid w:val="008C68FD"/>
    <w:rsid w:val="008C74E1"/>
    <w:rsid w:val="008C781C"/>
    <w:rsid w:val="008C78E4"/>
    <w:rsid w:val="008D01AB"/>
    <w:rsid w:val="008D13ED"/>
    <w:rsid w:val="008D166B"/>
    <w:rsid w:val="008D1C09"/>
    <w:rsid w:val="008D23D3"/>
    <w:rsid w:val="008D266B"/>
    <w:rsid w:val="008D329C"/>
    <w:rsid w:val="008D3FF5"/>
    <w:rsid w:val="008D4FE2"/>
    <w:rsid w:val="008D5222"/>
    <w:rsid w:val="008E0FF3"/>
    <w:rsid w:val="008E123C"/>
    <w:rsid w:val="008E1B95"/>
    <w:rsid w:val="008E1E7B"/>
    <w:rsid w:val="008E4FBF"/>
    <w:rsid w:val="008F2666"/>
    <w:rsid w:val="008F2F52"/>
    <w:rsid w:val="008F37DA"/>
    <w:rsid w:val="008F397C"/>
    <w:rsid w:val="008F398C"/>
    <w:rsid w:val="008F3B8E"/>
    <w:rsid w:val="008F407A"/>
    <w:rsid w:val="008F50E2"/>
    <w:rsid w:val="008F520A"/>
    <w:rsid w:val="008F6184"/>
    <w:rsid w:val="008F6259"/>
    <w:rsid w:val="008F7438"/>
    <w:rsid w:val="008F7F81"/>
    <w:rsid w:val="00900504"/>
    <w:rsid w:val="00902026"/>
    <w:rsid w:val="009020B7"/>
    <w:rsid w:val="00902CC2"/>
    <w:rsid w:val="00903D1B"/>
    <w:rsid w:val="00904CAD"/>
    <w:rsid w:val="00905306"/>
    <w:rsid w:val="00906814"/>
    <w:rsid w:val="00907745"/>
    <w:rsid w:val="00911007"/>
    <w:rsid w:val="0091289B"/>
    <w:rsid w:val="00912A21"/>
    <w:rsid w:val="0091349C"/>
    <w:rsid w:val="00913614"/>
    <w:rsid w:val="00913E76"/>
    <w:rsid w:val="009147FA"/>
    <w:rsid w:val="00914982"/>
    <w:rsid w:val="009179ED"/>
    <w:rsid w:val="009210E4"/>
    <w:rsid w:val="009212C6"/>
    <w:rsid w:val="00921588"/>
    <w:rsid w:val="009215BA"/>
    <w:rsid w:val="0092239A"/>
    <w:rsid w:val="00924129"/>
    <w:rsid w:val="00924B05"/>
    <w:rsid w:val="00925420"/>
    <w:rsid w:val="00925E4F"/>
    <w:rsid w:val="0092669B"/>
    <w:rsid w:val="00926F3B"/>
    <w:rsid w:val="009273A5"/>
    <w:rsid w:val="009307B9"/>
    <w:rsid w:val="009308C0"/>
    <w:rsid w:val="0093279E"/>
    <w:rsid w:val="00933FB1"/>
    <w:rsid w:val="009343C5"/>
    <w:rsid w:val="009349EC"/>
    <w:rsid w:val="00935560"/>
    <w:rsid w:val="00935C3B"/>
    <w:rsid w:val="00935F7F"/>
    <w:rsid w:val="00935FC0"/>
    <w:rsid w:val="00936647"/>
    <w:rsid w:val="009374F6"/>
    <w:rsid w:val="0094035B"/>
    <w:rsid w:val="0094109E"/>
    <w:rsid w:val="0094120B"/>
    <w:rsid w:val="00941768"/>
    <w:rsid w:val="00941E3C"/>
    <w:rsid w:val="00942E4F"/>
    <w:rsid w:val="0094325D"/>
    <w:rsid w:val="00944111"/>
    <w:rsid w:val="00944221"/>
    <w:rsid w:val="0094506A"/>
    <w:rsid w:val="00945C48"/>
    <w:rsid w:val="009460C9"/>
    <w:rsid w:val="0094612A"/>
    <w:rsid w:val="009466F8"/>
    <w:rsid w:val="00946B83"/>
    <w:rsid w:val="00946F0E"/>
    <w:rsid w:val="009510F8"/>
    <w:rsid w:val="00951807"/>
    <w:rsid w:val="00952632"/>
    <w:rsid w:val="00954133"/>
    <w:rsid w:val="0095749B"/>
    <w:rsid w:val="00960A05"/>
    <w:rsid w:val="0096120E"/>
    <w:rsid w:val="00961A71"/>
    <w:rsid w:val="00961E68"/>
    <w:rsid w:val="009623DC"/>
    <w:rsid w:val="009627D1"/>
    <w:rsid w:val="0096485E"/>
    <w:rsid w:val="00964935"/>
    <w:rsid w:val="009657DE"/>
    <w:rsid w:val="00965BF0"/>
    <w:rsid w:val="00965F10"/>
    <w:rsid w:val="00966764"/>
    <w:rsid w:val="009678E7"/>
    <w:rsid w:val="00971FF8"/>
    <w:rsid w:val="00972F27"/>
    <w:rsid w:val="00973899"/>
    <w:rsid w:val="00973C20"/>
    <w:rsid w:val="00973E21"/>
    <w:rsid w:val="00974F38"/>
    <w:rsid w:val="0097552F"/>
    <w:rsid w:val="00976215"/>
    <w:rsid w:val="00976BBA"/>
    <w:rsid w:val="009779D4"/>
    <w:rsid w:val="009811BF"/>
    <w:rsid w:val="009825B2"/>
    <w:rsid w:val="00985845"/>
    <w:rsid w:val="00985E0A"/>
    <w:rsid w:val="0098610A"/>
    <w:rsid w:val="009861F8"/>
    <w:rsid w:val="00987520"/>
    <w:rsid w:val="009875A6"/>
    <w:rsid w:val="0098771B"/>
    <w:rsid w:val="00992386"/>
    <w:rsid w:val="00992658"/>
    <w:rsid w:val="00993980"/>
    <w:rsid w:val="00993EBD"/>
    <w:rsid w:val="00994249"/>
    <w:rsid w:val="009958CA"/>
    <w:rsid w:val="00995B5F"/>
    <w:rsid w:val="00996438"/>
    <w:rsid w:val="009967A1"/>
    <w:rsid w:val="00996A2A"/>
    <w:rsid w:val="009979AA"/>
    <w:rsid w:val="00997D4F"/>
    <w:rsid w:val="00997F92"/>
    <w:rsid w:val="009A113E"/>
    <w:rsid w:val="009A119A"/>
    <w:rsid w:val="009A1864"/>
    <w:rsid w:val="009A18A9"/>
    <w:rsid w:val="009A2670"/>
    <w:rsid w:val="009A2CC6"/>
    <w:rsid w:val="009A51FC"/>
    <w:rsid w:val="009A5674"/>
    <w:rsid w:val="009A5F2A"/>
    <w:rsid w:val="009A66D9"/>
    <w:rsid w:val="009A7946"/>
    <w:rsid w:val="009B0D6C"/>
    <w:rsid w:val="009B12CF"/>
    <w:rsid w:val="009B1604"/>
    <w:rsid w:val="009B1CFC"/>
    <w:rsid w:val="009B341A"/>
    <w:rsid w:val="009B37F9"/>
    <w:rsid w:val="009B402A"/>
    <w:rsid w:val="009B4171"/>
    <w:rsid w:val="009B4F37"/>
    <w:rsid w:val="009B5701"/>
    <w:rsid w:val="009B5B59"/>
    <w:rsid w:val="009B7730"/>
    <w:rsid w:val="009B7A1F"/>
    <w:rsid w:val="009C00CD"/>
    <w:rsid w:val="009C098A"/>
    <w:rsid w:val="009C2533"/>
    <w:rsid w:val="009C2F4A"/>
    <w:rsid w:val="009C31CD"/>
    <w:rsid w:val="009C3E7C"/>
    <w:rsid w:val="009C3F92"/>
    <w:rsid w:val="009C3FAF"/>
    <w:rsid w:val="009C50E5"/>
    <w:rsid w:val="009C62E1"/>
    <w:rsid w:val="009C6B4A"/>
    <w:rsid w:val="009C775C"/>
    <w:rsid w:val="009C7B78"/>
    <w:rsid w:val="009D0C58"/>
    <w:rsid w:val="009D10B1"/>
    <w:rsid w:val="009D1CD9"/>
    <w:rsid w:val="009D2319"/>
    <w:rsid w:val="009D2861"/>
    <w:rsid w:val="009D2F64"/>
    <w:rsid w:val="009D30F2"/>
    <w:rsid w:val="009D38D1"/>
    <w:rsid w:val="009D504C"/>
    <w:rsid w:val="009D577B"/>
    <w:rsid w:val="009D5842"/>
    <w:rsid w:val="009D5D44"/>
    <w:rsid w:val="009D5EC5"/>
    <w:rsid w:val="009D6A15"/>
    <w:rsid w:val="009E1ABE"/>
    <w:rsid w:val="009E2A3C"/>
    <w:rsid w:val="009E2E90"/>
    <w:rsid w:val="009E3C5B"/>
    <w:rsid w:val="009E45BD"/>
    <w:rsid w:val="009E52C9"/>
    <w:rsid w:val="009E55AC"/>
    <w:rsid w:val="009E5F0C"/>
    <w:rsid w:val="009E6BD2"/>
    <w:rsid w:val="009F010A"/>
    <w:rsid w:val="009F0504"/>
    <w:rsid w:val="009F1097"/>
    <w:rsid w:val="009F16AE"/>
    <w:rsid w:val="009F1DF5"/>
    <w:rsid w:val="009F29C9"/>
    <w:rsid w:val="009F35F5"/>
    <w:rsid w:val="009F37D7"/>
    <w:rsid w:val="009F510F"/>
    <w:rsid w:val="009F5EC4"/>
    <w:rsid w:val="009F5F0A"/>
    <w:rsid w:val="009F6B3F"/>
    <w:rsid w:val="009F6DED"/>
    <w:rsid w:val="009F72A1"/>
    <w:rsid w:val="009F7F64"/>
    <w:rsid w:val="00A0060F"/>
    <w:rsid w:val="00A00DCE"/>
    <w:rsid w:val="00A0105B"/>
    <w:rsid w:val="00A01EA0"/>
    <w:rsid w:val="00A0364E"/>
    <w:rsid w:val="00A03E7A"/>
    <w:rsid w:val="00A04569"/>
    <w:rsid w:val="00A04ED9"/>
    <w:rsid w:val="00A050CD"/>
    <w:rsid w:val="00A062AF"/>
    <w:rsid w:val="00A07022"/>
    <w:rsid w:val="00A07E59"/>
    <w:rsid w:val="00A107B6"/>
    <w:rsid w:val="00A11369"/>
    <w:rsid w:val="00A11A4D"/>
    <w:rsid w:val="00A1200C"/>
    <w:rsid w:val="00A12052"/>
    <w:rsid w:val="00A12EDF"/>
    <w:rsid w:val="00A1367C"/>
    <w:rsid w:val="00A138F6"/>
    <w:rsid w:val="00A13CCC"/>
    <w:rsid w:val="00A144B3"/>
    <w:rsid w:val="00A153D5"/>
    <w:rsid w:val="00A174D6"/>
    <w:rsid w:val="00A17FF6"/>
    <w:rsid w:val="00A2081C"/>
    <w:rsid w:val="00A22158"/>
    <w:rsid w:val="00A24925"/>
    <w:rsid w:val="00A253EA"/>
    <w:rsid w:val="00A26BA6"/>
    <w:rsid w:val="00A30432"/>
    <w:rsid w:val="00A30640"/>
    <w:rsid w:val="00A306ED"/>
    <w:rsid w:val="00A31150"/>
    <w:rsid w:val="00A312C4"/>
    <w:rsid w:val="00A31D02"/>
    <w:rsid w:val="00A3223B"/>
    <w:rsid w:val="00A324E5"/>
    <w:rsid w:val="00A3380E"/>
    <w:rsid w:val="00A33CEC"/>
    <w:rsid w:val="00A368F4"/>
    <w:rsid w:val="00A36E50"/>
    <w:rsid w:val="00A40AA1"/>
    <w:rsid w:val="00A41CB7"/>
    <w:rsid w:val="00A42B6B"/>
    <w:rsid w:val="00A4366B"/>
    <w:rsid w:val="00A43B58"/>
    <w:rsid w:val="00A459F4"/>
    <w:rsid w:val="00A46DF6"/>
    <w:rsid w:val="00A4753B"/>
    <w:rsid w:val="00A4759E"/>
    <w:rsid w:val="00A50582"/>
    <w:rsid w:val="00A50DA6"/>
    <w:rsid w:val="00A51D6D"/>
    <w:rsid w:val="00A525BA"/>
    <w:rsid w:val="00A5410B"/>
    <w:rsid w:val="00A555F6"/>
    <w:rsid w:val="00A566CB"/>
    <w:rsid w:val="00A5788C"/>
    <w:rsid w:val="00A57C40"/>
    <w:rsid w:val="00A605A2"/>
    <w:rsid w:val="00A60725"/>
    <w:rsid w:val="00A60867"/>
    <w:rsid w:val="00A609F4"/>
    <w:rsid w:val="00A6136A"/>
    <w:rsid w:val="00A61595"/>
    <w:rsid w:val="00A62453"/>
    <w:rsid w:val="00A62548"/>
    <w:rsid w:val="00A62571"/>
    <w:rsid w:val="00A62802"/>
    <w:rsid w:val="00A64B51"/>
    <w:rsid w:val="00A6561F"/>
    <w:rsid w:val="00A65EB7"/>
    <w:rsid w:val="00A660CB"/>
    <w:rsid w:val="00A664B7"/>
    <w:rsid w:val="00A6723C"/>
    <w:rsid w:val="00A702BC"/>
    <w:rsid w:val="00A706CA"/>
    <w:rsid w:val="00A72A8C"/>
    <w:rsid w:val="00A72B35"/>
    <w:rsid w:val="00A73A77"/>
    <w:rsid w:val="00A73EE3"/>
    <w:rsid w:val="00A76740"/>
    <w:rsid w:val="00A8049B"/>
    <w:rsid w:val="00A8090F"/>
    <w:rsid w:val="00A821BA"/>
    <w:rsid w:val="00A824CF"/>
    <w:rsid w:val="00A82F50"/>
    <w:rsid w:val="00A839F6"/>
    <w:rsid w:val="00A84535"/>
    <w:rsid w:val="00A848BD"/>
    <w:rsid w:val="00A84AD5"/>
    <w:rsid w:val="00A84AE5"/>
    <w:rsid w:val="00A85B02"/>
    <w:rsid w:val="00A85FB3"/>
    <w:rsid w:val="00A86324"/>
    <w:rsid w:val="00A8665A"/>
    <w:rsid w:val="00A86A3F"/>
    <w:rsid w:val="00A87518"/>
    <w:rsid w:val="00A879F0"/>
    <w:rsid w:val="00A90268"/>
    <w:rsid w:val="00A90B8E"/>
    <w:rsid w:val="00A90DEA"/>
    <w:rsid w:val="00A91B3A"/>
    <w:rsid w:val="00A91E1A"/>
    <w:rsid w:val="00A91F31"/>
    <w:rsid w:val="00A92DA5"/>
    <w:rsid w:val="00A93391"/>
    <w:rsid w:val="00A96C38"/>
    <w:rsid w:val="00A97026"/>
    <w:rsid w:val="00AA001D"/>
    <w:rsid w:val="00AA0942"/>
    <w:rsid w:val="00AA0A11"/>
    <w:rsid w:val="00AA20B2"/>
    <w:rsid w:val="00AA2D1B"/>
    <w:rsid w:val="00AA2FD5"/>
    <w:rsid w:val="00AA37CE"/>
    <w:rsid w:val="00AA518D"/>
    <w:rsid w:val="00AA5310"/>
    <w:rsid w:val="00AA597E"/>
    <w:rsid w:val="00AA5CCD"/>
    <w:rsid w:val="00AA602A"/>
    <w:rsid w:val="00AA6A14"/>
    <w:rsid w:val="00AA6DA1"/>
    <w:rsid w:val="00AA7AF4"/>
    <w:rsid w:val="00AB0322"/>
    <w:rsid w:val="00AB09C0"/>
    <w:rsid w:val="00AB206D"/>
    <w:rsid w:val="00AB2EA2"/>
    <w:rsid w:val="00AB2ED7"/>
    <w:rsid w:val="00AB316B"/>
    <w:rsid w:val="00AB4702"/>
    <w:rsid w:val="00AB5F59"/>
    <w:rsid w:val="00AB685A"/>
    <w:rsid w:val="00AB69F2"/>
    <w:rsid w:val="00AB7946"/>
    <w:rsid w:val="00AB7CFB"/>
    <w:rsid w:val="00AC04F7"/>
    <w:rsid w:val="00AC0576"/>
    <w:rsid w:val="00AC0FF5"/>
    <w:rsid w:val="00AC1D6F"/>
    <w:rsid w:val="00AC2B6D"/>
    <w:rsid w:val="00AC348B"/>
    <w:rsid w:val="00AC475E"/>
    <w:rsid w:val="00AC4FA8"/>
    <w:rsid w:val="00AC5120"/>
    <w:rsid w:val="00AC710B"/>
    <w:rsid w:val="00AD0411"/>
    <w:rsid w:val="00AD0CCA"/>
    <w:rsid w:val="00AD0F22"/>
    <w:rsid w:val="00AD2125"/>
    <w:rsid w:val="00AD2447"/>
    <w:rsid w:val="00AD27C4"/>
    <w:rsid w:val="00AD2A01"/>
    <w:rsid w:val="00AD3A22"/>
    <w:rsid w:val="00AD3F54"/>
    <w:rsid w:val="00AD4408"/>
    <w:rsid w:val="00AD49A6"/>
    <w:rsid w:val="00AD6BB0"/>
    <w:rsid w:val="00AD7019"/>
    <w:rsid w:val="00AD768C"/>
    <w:rsid w:val="00AE14DB"/>
    <w:rsid w:val="00AE18BD"/>
    <w:rsid w:val="00AE33A1"/>
    <w:rsid w:val="00AE3965"/>
    <w:rsid w:val="00AE4398"/>
    <w:rsid w:val="00AE4770"/>
    <w:rsid w:val="00AE7342"/>
    <w:rsid w:val="00AF3C7C"/>
    <w:rsid w:val="00AF5A8E"/>
    <w:rsid w:val="00AF5B74"/>
    <w:rsid w:val="00AF5D95"/>
    <w:rsid w:val="00AF62CB"/>
    <w:rsid w:val="00B00708"/>
    <w:rsid w:val="00B01852"/>
    <w:rsid w:val="00B0196B"/>
    <w:rsid w:val="00B02ADB"/>
    <w:rsid w:val="00B02BFE"/>
    <w:rsid w:val="00B02FD9"/>
    <w:rsid w:val="00B03688"/>
    <w:rsid w:val="00B03FE4"/>
    <w:rsid w:val="00B044E5"/>
    <w:rsid w:val="00B046A2"/>
    <w:rsid w:val="00B05618"/>
    <w:rsid w:val="00B06225"/>
    <w:rsid w:val="00B06CA4"/>
    <w:rsid w:val="00B0743C"/>
    <w:rsid w:val="00B107EA"/>
    <w:rsid w:val="00B10D30"/>
    <w:rsid w:val="00B11B12"/>
    <w:rsid w:val="00B1256D"/>
    <w:rsid w:val="00B13959"/>
    <w:rsid w:val="00B13D21"/>
    <w:rsid w:val="00B13DE2"/>
    <w:rsid w:val="00B14414"/>
    <w:rsid w:val="00B144FE"/>
    <w:rsid w:val="00B14C3E"/>
    <w:rsid w:val="00B14F9A"/>
    <w:rsid w:val="00B14FB2"/>
    <w:rsid w:val="00B16676"/>
    <w:rsid w:val="00B200CB"/>
    <w:rsid w:val="00B2033F"/>
    <w:rsid w:val="00B20D57"/>
    <w:rsid w:val="00B21E3B"/>
    <w:rsid w:val="00B23CD1"/>
    <w:rsid w:val="00B24A2F"/>
    <w:rsid w:val="00B24BFD"/>
    <w:rsid w:val="00B25425"/>
    <w:rsid w:val="00B26349"/>
    <w:rsid w:val="00B26C6C"/>
    <w:rsid w:val="00B26FB4"/>
    <w:rsid w:val="00B278D5"/>
    <w:rsid w:val="00B30A72"/>
    <w:rsid w:val="00B30EE6"/>
    <w:rsid w:val="00B3128D"/>
    <w:rsid w:val="00B31B0D"/>
    <w:rsid w:val="00B31F06"/>
    <w:rsid w:val="00B323EF"/>
    <w:rsid w:val="00B32565"/>
    <w:rsid w:val="00B328B4"/>
    <w:rsid w:val="00B33F9E"/>
    <w:rsid w:val="00B34710"/>
    <w:rsid w:val="00B35568"/>
    <w:rsid w:val="00B359EA"/>
    <w:rsid w:val="00B35AF4"/>
    <w:rsid w:val="00B35FD0"/>
    <w:rsid w:val="00B36884"/>
    <w:rsid w:val="00B37D84"/>
    <w:rsid w:val="00B40003"/>
    <w:rsid w:val="00B409A8"/>
    <w:rsid w:val="00B40CD4"/>
    <w:rsid w:val="00B41AE3"/>
    <w:rsid w:val="00B43238"/>
    <w:rsid w:val="00B46F2A"/>
    <w:rsid w:val="00B47200"/>
    <w:rsid w:val="00B47ED5"/>
    <w:rsid w:val="00B5066C"/>
    <w:rsid w:val="00B509EB"/>
    <w:rsid w:val="00B51411"/>
    <w:rsid w:val="00B51741"/>
    <w:rsid w:val="00B53AF4"/>
    <w:rsid w:val="00B5417D"/>
    <w:rsid w:val="00B543BA"/>
    <w:rsid w:val="00B5485A"/>
    <w:rsid w:val="00B55D34"/>
    <w:rsid w:val="00B5619D"/>
    <w:rsid w:val="00B5628A"/>
    <w:rsid w:val="00B56578"/>
    <w:rsid w:val="00B56879"/>
    <w:rsid w:val="00B56EDC"/>
    <w:rsid w:val="00B56FDB"/>
    <w:rsid w:val="00B60482"/>
    <w:rsid w:val="00B615B6"/>
    <w:rsid w:val="00B6187B"/>
    <w:rsid w:val="00B61A59"/>
    <w:rsid w:val="00B61EBB"/>
    <w:rsid w:val="00B62D96"/>
    <w:rsid w:val="00B63E45"/>
    <w:rsid w:val="00B64075"/>
    <w:rsid w:val="00B6442C"/>
    <w:rsid w:val="00B6515D"/>
    <w:rsid w:val="00B65B53"/>
    <w:rsid w:val="00B65FD0"/>
    <w:rsid w:val="00B6775F"/>
    <w:rsid w:val="00B708DD"/>
    <w:rsid w:val="00B71502"/>
    <w:rsid w:val="00B715CB"/>
    <w:rsid w:val="00B7280C"/>
    <w:rsid w:val="00B72FA0"/>
    <w:rsid w:val="00B734C9"/>
    <w:rsid w:val="00B73FDE"/>
    <w:rsid w:val="00B748C4"/>
    <w:rsid w:val="00B74F38"/>
    <w:rsid w:val="00B756A4"/>
    <w:rsid w:val="00B76998"/>
    <w:rsid w:val="00B800DB"/>
    <w:rsid w:val="00B8152A"/>
    <w:rsid w:val="00B81570"/>
    <w:rsid w:val="00B81712"/>
    <w:rsid w:val="00B8185E"/>
    <w:rsid w:val="00B81B53"/>
    <w:rsid w:val="00B826D0"/>
    <w:rsid w:val="00B828C5"/>
    <w:rsid w:val="00B8363F"/>
    <w:rsid w:val="00B84BA8"/>
    <w:rsid w:val="00B84FC1"/>
    <w:rsid w:val="00B852DD"/>
    <w:rsid w:val="00B86731"/>
    <w:rsid w:val="00B86833"/>
    <w:rsid w:val="00B9082A"/>
    <w:rsid w:val="00B90B5B"/>
    <w:rsid w:val="00B90EA6"/>
    <w:rsid w:val="00B91B7A"/>
    <w:rsid w:val="00B921B0"/>
    <w:rsid w:val="00B921ED"/>
    <w:rsid w:val="00B92464"/>
    <w:rsid w:val="00B92FC6"/>
    <w:rsid w:val="00B93E62"/>
    <w:rsid w:val="00B9461B"/>
    <w:rsid w:val="00B94ABB"/>
    <w:rsid w:val="00B95363"/>
    <w:rsid w:val="00B95F2A"/>
    <w:rsid w:val="00B95FDE"/>
    <w:rsid w:val="00B96A5B"/>
    <w:rsid w:val="00B96C45"/>
    <w:rsid w:val="00B971AC"/>
    <w:rsid w:val="00B972C8"/>
    <w:rsid w:val="00B9746E"/>
    <w:rsid w:val="00B976C2"/>
    <w:rsid w:val="00BA0A7F"/>
    <w:rsid w:val="00BA0BD7"/>
    <w:rsid w:val="00BA1105"/>
    <w:rsid w:val="00BA2453"/>
    <w:rsid w:val="00BA2804"/>
    <w:rsid w:val="00BA2E7C"/>
    <w:rsid w:val="00BA2E88"/>
    <w:rsid w:val="00BA3813"/>
    <w:rsid w:val="00BA39FF"/>
    <w:rsid w:val="00BA3E62"/>
    <w:rsid w:val="00BA40CD"/>
    <w:rsid w:val="00BA42A9"/>
    <w:rsid w:val="00BA4D57"/>
    <w:rsid w:val="00BA663E"/>
    <w:rsid w:val="00BA67DF"/>
    <w:rsid w:val="00BA74AE"/>
    <w:rsid w:val="00BA7BBE"/>
    <w:rsid w:val="00BB0130"/>
    <w:rsid w:val="00BB0A3C"/>
    <w:rsid w:val="00BB2387"/>
    <w:rsid w:val="00BB2DCC"/>
    <w:rsid w:val="00BB2E3B"/>
    <w:rsid w:val="00BB4FAF"/>
    <w:rsid w:val="00BB5884"/>
    <w:rsid w:val="00BB68D0"/>
    <w:rsid w:val="00BB6D13"/>
    <w:rsid w:val="00BB6F72"/>
    <w:rsid w:val="00BB77BF"/>
    <w:rsid w:val="00BC0011"/>
    <w:rsid w:val="00BC0363"/>
    <w:rsid w:val="00BC11F8"/>
    <w:rsid w:val="00BC1CD5"/>
    <w:rsid w:val="00BC3373"/>
    <w:rsid w:val="00BC400C"/>
    <w:rsid w:val="00BC411A"/>
    <w:rsid w:val="00BC49E3"/>
    <w:rsid w:val="00BC4BAD"/>
    <w:rsid w:val="00BC56DA"/>
    <w:rsid w:val="00BC5C17"/>
    <w:rsid w:val="00BC781D"/>
    <w:rsid w:val="00BC7D56"/>
    <w:rsid w:val="00BC7DAD"/>
    <w:rsid w:val="00BD03B0"/>
    <w:rsid w:val="00BD1873"/>
    <w:rsid w:val="00BD24E8"/>
    <w:rsid w:val="00BD3686"/>
    <w:rsid w:val="00BD5263"/>
    <w:rsid w:val="00BD526B"/>
    <w:rsid w:val="00BD6C20"/>
    <w:rsid w:val="00BE0928"/>
    <w:rsid w:val="00BE2901"/>
    <w:rsid w:val="00BE4151"/>
    <w:rsid w:val="00BE44F2"/>
    <w:rsid w:val="00BE73EE"/>
    <w:rsid w:val="00BE7618"/>
    <w:rsid w:val="00BE778D"/>
    <w:rsid w:val="00BE7DD2"/>
    <w:rsid w:val="00BE7F4B"/>
    <w:rsid w:val="00BE7FFB"/>
    <w:rsid w:val="00BF11B8"/>
    <w:rsid w:val="00BF2EEC"/>
    <w:rsid w:val="00BF4B9C"/>
    <w:rsid w:val="00BF5480"/>
    <w:rsid w:val="00BF6381"/>
    <w:rsid w:val="00BF6BFB"/>
    <w:rsid w:val="00BF7766"/>
    <w:rsid w:val="00BF7BF9"/>
    <w:rsid w:val="00BF7F4B"/>
    <w:rsid w:val="00C00236"/>
    <w:rsid w:val="00C008C5"/>
    <w:rsid w:val="00C016B0"/>
    <w:rsid w:val="00C0205F"/>
    <w:rsid w:val="00C02DF2"/>
    <w:rsid w:val="00C03505"/>
    <w:rsid w:val="00C03745"/>
    <w:rsid w:val="00C04B88"/>
    <w:rsid w:val="00C05565"/>
    <w:rsid w:val="00C05E48"/>
    <w:rsid w:val="00C0665B"/>
    <w:rsid w:val="00C0727A"/>
    <w:rsid w:val="00C10992"/>
    <w:rsid w:val="00C109A2"/>
    <w:rsid w:val="00C1138D"/>
    <w:rsid w:val="00C12253"/>
    <w:rsid w:val="00C1242D"/>
    <w:rsid w:val="00C12504"/>
    <w:rsid w:val="00C12704"/>
    <w:rsid w:val="00C12C54"/>
    <w:rsid w:val="00C134B6"/>
    <w:rsid w:val="00C13889"/>
    <w:rsid w:val="00C13BD0"/>
    <w:rsid w:val="00C14996"/>
    <w:rsid w:val="00C15503"/>
    <w:rsid w:val="00C15B9D"/>
    <w:rsid w:val="00C16EF6"/>
    <w:rsid w:val="00C17026"/>
    <w:rsid w:val="00C1750B"/>
    <w:rsid w:val="00C20BC5"/>
    <w:rsid w:val="00C2126E"/>
    <w:rsid w:val="00C217A7"/>
    <w:rsid w:val="00C21BDA"/>
    <w:rsid w:val="00C2258A"/>
    <w:rsid w:val="00C225D5"/>
    <w:rsid w:val="00C22E97"/>
    <w:rsid w:val="00C23341"/>
    <w:rsid w:val="00C234CE"/>
    <w:rsid w:val="00C236A6"/>
    <w:rsid w:val="00C24E84"/>
    <w:rsid w:val="00C26083"/>
    <w:rsid w:val="00C27FDD"/>
    <w:rsid w:val="00C301D0"/>
    <w:rsid w:val="00C307C4"/>
    <w:rsid w:val="00C307FC"/>
    <w:rsid w:val="00C317DD"/>
    <w:rsid w:val="00C31C3C"/>
    <w:rsid w:val="00C33FB0"/>
    <w:rsid w:val="00C343B9"/>
    <w:rsid w:val="00C34C28"/>
    <w:rsid w:val="00C34E36"/>
    <w:rsid w:val="00C36074"/>
    <w:rsid w:val="00C3623C"/>
    <w:rsid w:val="00C36CBC"/>
    <w:rsid w:val="00C37C7C"/>
    <w:rsid w:val="00C37F6B"/>
    <w:rsid w:val="00C421F9"/>
    <w:rsid w:val="00C429A8"/>
    <w:rsid w:val="00C4479F"/>
    <w:rsid w:val="00C4683D"/>
    <w:rsid w:val="00C50595"/>
    <w:rsid w:val="00C50956"/>
    <w:rsid w:val="00C50C16"/>
    <w:rsid w:val="00C51A12"/>
    <w:rsid w:val="00C51F38"/>
    <w:rsid w:val="00C521A8"/>
    <w:rsid w:val="00C522C1"/>
    <w:rsid w:val="00C5289E"/>
    <w:rsid w:val="00C5342C"/>
    <w:rsid w:val="00C54239"/>
    <w:rsid w:val="00C54CC4"/>
    <w:rsid w:val="00C55134"/>
    <w:rsid w:val="00C56EFE"/>
    <w:rsid w:val="00C5722D"/>
    <w:rsid w:val="00C57859"/>
    <w:rsid w:val="00C57AEC"/>
    <w:rsid w:val="00C57C91"/>
    <w:rsid w:val="00C61B8B"/>
    <w:rsid w:val="00C62807"/>
    <w:rsid w:val="00C633DC"/>
    <w:rsid w:val="00C64F71"/>
    <w:rsid w:val="00C65CB4"/>
    <w:rsid w:val="00C661A9"/>
    <w:rsid w:val="00C661D2"/>
    <w:rsid w:val="00C666A6"/>
    <w:rsid w:val="00C6777D"/>
    <w:rsid w:val="00C714A3"/>
    <w:rsid w:val="00C72023"/>
    <w:rsid w:val="00C727ED"/>
    <w:rsid w:val="00C7331E"/>
    <w:rsid w:val="00C7362B"/>
    <w:rsid w:val="00C73D79"/>
    <w:rsid w:val="00C76B29"/>
    <w:rsid w:val="00C77294"/>
    <w:rsid w:val="00C77771"/>
    <w:rsid w:val="00C77F2E"/>
    <w:rsid w:val="00C80467"/>
    <w:rsid w:val="00C80B35"/>
    <w:rsid w:val="00C80D51"/>
    <w:rsid w:val="00C81F57"/>
    <w:rsid w:val="00C82312"/>
    <w:rsid w:val="00C82567"/>
    <w:rsid w:val="00C82AC7"/>
    <w:rsid w:val="00C84CFF"/>
    <w:rsid w:val="00C8504C"/>
    <w:rsid w:val="00C87EFD"/>
    <w:rsid w:val="00C91677"/>
    <w:rsid w:val="00C91D17"/>
    <w:rsid w:val="00C927EB"/>
    <w:rsid w:val="00C92C33"/>
    <w:rsid w:val="00C93399"/>
    <w:rsid w:val="00C96BC4"/>
    <w:rsid w:val="00CA0185"/>
    <w:rsid w:val="00CA0555"/>
    <w:rsid w:val="00CA0F49"/>
    <w:rsid w:val="00CA1834"/>
    <w:rsid w:val="00CA1A4A"/>
    <w:rsid w:val="00CA1DD2"/>
    <w:rsid w:val="00CA2736"/>
    <w:rsid w:val="00CA30A0"/>
    <w:rsid w:val="00CA391A"/>
    <w:rsid w:val="00CA3AE6"/>
    <w:rsid w:val="00CA4686"/>
    <w:rsid w:val="00CA4C35"/>
    <w:rsid w:val="00CA596D"/>
    <w:rsid w:val="00CA5A53"/>
    <w:rsid w:val="00CA5BE6"/>
    <w:rsid w:val="00CA5E48"/>
    <w:rsid w:val="00CA6075"/>
    <w:rsid w:val="00CA6AF9"/>
    <w:rsid w:val="00CA7A4F"/>
    <w:rsid w:val="00CA7B90"/>
    <w:rsid w:val="00CB018C"/>
    <w:rsid w:val="00CB079C"/>
    <w:rsid w:val="00CB18F9"/>
    <w:rsid w:val="00CB21FA"/>
    <w:rsid w:val="00CB26EC"/>
    <w:rsid w:val="00CB351C"/>
    <w:rsid w:val="00CB38F7"/>
    <w:rsid w:val="00CB6682"/>
    <w:rsid w:val="00CB6DC3"/>
    <w:rsid w:val="00CC138C"/>
    <w:rsid w:val="00CC2221"/>
    <w:rsid w:val="00CC39A7"/>
    <w:rsid w:val="00CC4259"/>
    <w:rsid w:val="00CC434E"/>
    <w:rsid w:val="00CC44E0"/>
    <w:rsid w:val="00CC6531"/>
    <w:rsid w:val="00CC6962"/>
    <w:rsid w:val="00CC69A0"/>
    <w:rsid w:val="00CC7461"/>
    <w:rsid w:val="00CC7B23"/>
    <w:rsid w:val="00CD0179"/>
    <w:rsid w:val="00CD0586"/>
    <w:rsid w:val="00CD05FD"/>
    <w:rsid w:val="00CD14B7"/>
    <w:rsid w:val="00CD14F1"/>
    <w:rsid w:val="00CD19AC"/>
    <w:rsid w:val="00CD1D2F"/>
    <w:rsid w:val="00CD237B"/>
    <w:rsid w:val="00CD34D0"/>
    <w:rsid w:val="00CD405F"/>
    <w:rsid w:val="00CD41F6"/>
    <w:rsid w:val="00CD4564"/>
    <w:rsid w:val="00CD552E"/>
    <w:rsid w:val="00CD5B6B"/>
    <w:rsid w:val="00CD738E"/>
    <w:rsid w:val="00CD7D0C"/>
    <w:rsid w:val="00CE0DCA"/>
    <w:rsid w:val="00CE1BA5"/>
    <w:rsid w:val="00CE2064"/>
    <w:rsid w:val="00CE2758"/>
    <w:rsid w:val="00CE27B5"/>
    <w:rsid w:val="00CE36E5"/>
    <w:rsid w:val="00CE3E77"/>
    <w:rsid w:val="00CE4A63"/>
    <w:rsid w:val="00CE5653"/>
    <w:rsid w:val="00CF0897"/>
    <w:rsid w:val="00CF0F7F"/>
    <w:rsid w:val="00CF0FD7"/>
    <w:rsid w:val="00CF1440"/>
    <w:rsid w:val="00CF1670"/>
    <w:rsid w:val="00CF220B"/>
    <w:rsid w:val="00CF26EE"/>
    <w:rsid w:val="00CF3743"/>
    <w:rsid w:val="00CF5F5D"/>
    <w:rsid w:val="00CF5F6D"/>
    <w:rsid w:val="00CF7320"/>
    <w:rsid w:val="00CF7DF6"/>
    <w:rsid w:val="00D014BD"/>
    <w:rsid w:val="00D01990"/>
    <w:rsid w:val="00D02156"/>
    <w:rsid w:val="00D02ABA"/>
    <w:rsid w:val="00D03419"/>
    <w:rsid w:val="00D048F5"/>
    <w:rsid w:val="00D04E12"/>
    <w:rsid w:val="00D051E4"/>
    <w:rsid w:val="00D056F5"/>
    <w:rsid w:val="00D0570B"/>
    <w:rsid w:val="00D06099"/>
    <w:rsid w:val="00D06444"/>
    <w:rsid w:val="00D065B1"/>
    <w:rsid w:val="00D106D0"/>
    <w:rsid w:val="00D10A17"/>
    <w:rsid w:val="00D1399C"/>
    <w:rsid w:val="00D149E1"/>
    <w:rsid w:val="00D154AB"/>
    <w:rsid w:val="00D15B70"/>
    <w:rsid w:val="00D1651B"/>
    <w:rsid w:val="00D166EC"/>
    <w:rsid w:val="00D17397"/>
    <w:rsid w:val="00D173B2"/>
    <w:rsid w:val="00D178AC"/>
    <w:rsid w:val="00D20220"/>
    <w:rsid w:val="00D20BA9"/>
    <w:rsid w:val="00D21ECC"/>
    <w:rsid w:val="00D224A8"/>
    <w:rsid w:val="00D224CB"/>
    <w:rsid w:val="00D22CDB"/>
    <w:rsid w:val="00D239DD"/>
    <w:rsid w:val="00D24A7A"/>
    <w:rsid w:val="00D251F6"/>
    <w:rsid w:val="00D26535"/>
    <w:rsid w:val="00D26EEC"/>
    <w:rsid w:val="00D2779E"/>
    <w:rsid w:val="00D277AB"/>
    <w:rsid w:val="00D3421C"/>
    <w:rsid w:val="00D34A09"/>
    <w:rsid w:val="00D35E47"/>
    <w:rsid w:val="00D3654D"/>
    <w:rsid w:val="00D36FC2"/>
    <w:rsid w:val="00D40215"/>
    <w:rsid w:val="00D4264C"/>
    <w:rsid w:val="00D42B6D"/>
    <w:rsid w:val="00D43FB2"/>
    <w:rsid w:val="00D44023"/>
    <w:rsid w:val="00D44A72"/>
    <w:rsid w:val="00D45886"/>
    <w:rsid w:val="00D45D15"/>
    <w:rsid w:val="00D45E03"/>
    <w:rsid w:val="00D464D8"/>
    <w:rsid w:val="00D469E5"/>
    <w:rsid w:val="00D46F16"/>
    <w:rsid w:val="00D47DB4"/>
    <w:rsid w:val="00D5198E"/>
    <w:rsid w:val="00D523D8"/>
    <w:rsid w:val="00D542F3"/>
    <w:rsid w:val="00D54B30"/>
    <w:rsid w:val="00D54F58"/>
    <w:rsid w:val="00D56CF9"/>
    <w:rsid w:val="00D56F33"/>
    <w:rsid w:val="00D5759C"/>
    <w:rsid w:val="00D603E2"/>
    <w:rsid w:val="00D60634"/>
    <w:rsid w:val="00D63939"/>
    <w:rsid w:val="00D63C12"/>
    <w:rsid w:val="00D64E55"/>
    <w:rsid w:val="00D6596B"/>
    <w:rsid w:val="00D65D55"/>
    <w:rsid w:val="00D6604F"/>
    <w:rsid w:val="00D66EF1"/>
    <w:rsid w:val="00D67A59"/>
    <w:rsid w:val="00D67E94"/>
    <w:rsid w:val="00D70B53"/>
    <w:rsid w:val="00D70B8A"/>
    <w:rsid w:val="00D7180B"/>
    <w:rsid w:val="00D735AE"/>
    <w:rsid w:val="00D740E6"/>
    <w:rsid w:val="00D74208"/>
    <w:rsid w:val="00D74356"/>
    <w:rsid w:val="00D7459B"/>
    <w:rsid w:val="00D76823"/>
    <w:rsid w:val="00D77D9A"/>
    <w:rsid w:val="00D80255"/>
    <w:rsid w:val="00D8082A"/>
    <w:rsid w:val="00D81015"/>
    <w:rsid w:val="00D81445"/>
    <w:rsid w:val="00D81827"/>
    <w:rsid w:val="00D81A7A"/>
    <w:rsid w:val="00D83AAE"/>
    <w:rsid w:val="00D84684"/>
    <w:rsid w:val="00D849AF"/>
    <w:rsid w:val="00D853FA"/>
    <w:rsid w:val="00D85531"/>
    <w:rsid w:val="00D859C8"/>
    <w:rsid w:val="00D863DB"/>
    <w:rsid w:val="00D87AAF"/>
    <w:rsid w:val="00D87C8B"/>
    <w:rsid w:val="00D900BB"/>
    <w:rsid w:val="00D91C55"/>
    <w:rsid w:val="00D9248F"/>
    <w:rsid w:val="00D929CF"/>
    <w:rsid w:val="00D940B2"/>
    <w:rsid w:val="00D946D8"/>
    <w:rsid w:val="00D968C6"/>
    <w:rsid w:val="00D96CD5"/>
    <w:rsid w:val="00DA0CB7"/>
    <w:rsid w:val="00DA1A8C"/>
    <w:rsid w:val="00DA2AC1"/>
    <w:rsid w:val="00DA5948"/>
    <w:rsid w:val="00DA5F42"/>
    <w:rsid w:val="00DA71C5"/>
    <w:rsid w:val="00DA767F"/>
    <w:rsid w:val="00DB277F"/>
    <w:rsid w:val="00DB2F14"/>
    <w:rsid w:val="00DB35AB"/>
    <w:rsid w:val="00DB39D0"/>
    <w:rsid w:val="00DB5C7D"/>
    <w:rsid w:val="00DB633C"/>
    <w:rsid w:val="00DB675D"/>
    <w:rsid w:val="00DB6C3D"/>
    <w:rsid w:val="00DC1C84"/>
    <w:rsid w:val="00DC2568"/>
    <w:rsid w:val="00DC2953"/>
    <w:rsid w:val="00DC50E2"/>
    <w:rsid w:val="00DC61AB"/>
    <w:rsid w:val="00DC6D50"/>
    <w:rsid w:val="00DD00EA"/>
    <w:rsid w:val="00DD06D6"/>
    <w:rsid w:val="00DD09CA"/>
    <w:rsid w:val="00DD0D67"/>
    <w:rsid w:val="00DD22D3"/>
    <w:rsid w:val="00DD2C97"/>
    <w:rsid w:val="00DD4B1B"/>
    <w:rsid w:val="00DE0A69"/>
    <w:rsid w:val="00DE29E1"/>
    <w:rsid w:val="00DE2F28"/>
    <w:rsid w:val="00DE37BB"/>
    <w:rsid w:val="00DE3869"/>
    <w:rsid w:val="00DE462A"/>
    <w:rsid w:val="00DE4A71"/>
    <w:rsid w:val="00DE51A8"/>
    <w:rsid w:val="00DE544C"/>
    <w:rsid w:val="00DE56B4"/>
    <w:rsid w:val="00DE5AF3"/>
    <w:rsid w:val="00DE61D6"/>
    <w:rsid w:val="00DE63E2"/>
    <w:rsid w:val="00DE7929"/>
    <w:rsid w:val="00DE7C5E"/>
    <w:rsid w:val="00DF05CC"/>
    <w:rsid w:val="00DF06AF"/>
    <w:rsid w:val="00DF0DF8"/>
    <w:rsid w:val="00DF19E9"/>
    <w:rsid w:val="00DF1AD0"/>
    <w:rsid w:val="00DF1ADC"/>
    <w:rsid w:val="00DF3F0D"/>
    <w:rsid w:val="00DF424F"/>
    <w:rsid w:val="00DF46AC"/>
    <w:rsid w:val="00DF4828"/>
    <w:rsid w:val="00DF6559"/>
    <w:rsid w:val="00DF76DD"/>
    <w:rsid w:val="00DF7C83"/>
    <w:rsid w:val="00E001E0"/>
    <w:rsid w:val="00E004A8"/>
    <w:rsid w:val="00E00A0F"/>
    <w:rsid w:val="00E0126B"/>
    <w:rsid w:val="00E03712"/>
    <w:rsid w:val="00E03BE7"/>
    <w:rsid w:val="00E045D0"/>
    <w:rsid w:val="00E06D4A"/>
    <w:rsid w:val="00E06D69"/>
    <w:rsid w:val="00E073E9"/>
    <w:rsid w:val="00E10A38"/>
    <w:rsid w:val="00E10FE3"/>
    <w:rsid w:val="00E111E1"/>
    <w:rsid w:val="00E11AD5"/>
    <w:rsid w:val="00E13DE2"/>
    <w:rsid w:val="00E14988"/>
    <w:rsid w:val="00E14B33"/>
    <w:rsid w:val="00E159E3"/>
    <w:rsid w:val="00E162E4"/>
    <w:rsid w:val="00E21950"/>
    <w:rsid w:val="00E219A7"/>
    <w:rsid w:val="00E222E4"/>
    <w:rsid w:val="00E224B4"/>
    <w:rsid w:val="00E22D0D"/>
    <w:rsid w:val="00E233BD"/>
    <w:rsid w:val="00E236ED"/>
    <w:rsid w:val="00E23BCE"/>
    <w:rsid w:val="00E24804"/>
    <w:rsid w:val="00E24876"/>
    <w:rsid w:val="00E24C76"/>
    <w:rsid w:val="00E24CCE"/>
    <w:rsid w:val="00E24F54"/>
    <w:rsid w:val="00E26788"/>
    <w:rsid w:val="00E26D48"/>
    <w:rsid w:val="00E2722B"/>
    <w:rsid w:val="00E27266"/>
    <w:rsid w:val="00E2779B"/>
    <w:rsid w:val="00E30B00"/>
    <w:rsid w:val="00E31F13"/>
    <w:rsid w:val="00E3202E"/>
    <w:rsid w:val="00E33092"/>
    <w:rsid w:val="00E330A3"/>
    <w:rsid w:val="00E33A9C"/>
    <w:rsid w:val="00E3511D"/>
    <w:rsid w:val="00E35B6C"/>
    <w:rsid w:val="00E35D5A"/>
    <w:rsid w:val="00E35DD3"/>
    <w:rsid w:val="00E36041"/>
    <w:rsid w:val="00E36042"/>
    <w:rsid w:val="00E4160D"/>
    <w:rsid w:val="00E418E7"/>
    <w:rsid w:val="00E42826"/>
    <w:rsid w:val="00E43DF0"/>
    <w:rsid w:val="00E4523A"/>
    <w:rsid w:val="00E45332"/>
    <w:rsid w:val="00E46C51"/>
    <w:rsid w:val="00E46E34"/>
    <w:rsid w:val="00E477B1"/>
    <w:rsid w:val="00E508C0"/>
    <w:rsid w:val="00E51245"/>
    <w:rsid w:val="00E524A0"/>
    <w:rsid w:val="00E5289F"/>
    <w:rsid w:val="00E528D7"/>
    <w:rsid w:val="00E5314D"/>
    <w:rsid w:val="00E5344E"/>
    <w:rsid w:val="00E54038"/>
    <w:rsid w:val="00E5475F"/>
    <w:rsid w:val="00E5485B"/>
    <w:rsid w:val="00E561CA"/>
    <w:rsid w:val="00E6017D"/>
    <w:rsid w:val="00E60ED4"/>
    <w:rsid w:val="00E61164"/>
    <w:rsid w:val="00E61204"/>
    <w:rsid w:val="00E619DC"/>
    <w:rsid w:val="00E61BD9"/>
    <w:rsid w:val="00E61F6B"/>
    <w:rsid w:val="00E6231E"/>
    <w:rsid w:val="00E625EE"/>
    <w:rsid w:val="00E62668"/>
    <w:rsid w:val="00E62A24"/>
    <w:rsid w:val="00E63451"/>
    <w:rsid w:val="00E64672"/>
    <w:rsid w:val="00E656C9"/>
    <w:rsid w:val="00E65865"/>
    <w:rsid w:val="00E65972"/>
    <w:rsid w:val="00E65DA2"/>
    <w:rsid w:val="00E662E2"/>
    <w:rsid w:val="00E66CC6"/>
    <w:rsid w:val="00E67648"/>
    <w:rsid w:val="00E67959"/>
    <w:rsid w:val="00E7043E"/>
    <w:rsid w:val="00E70737"/>
    <w:rsid w:val="00E75D82"/>
    <w:rsid w:val="00E75FB9"/>
    <w:rsid w:val="00E766A5"/>
    <w:rsid w:val="00E80413"/>
    <w:rsid w:val="00E80A53"/>
    <w:rsid w:val="00E8118B"/>
    <w:rsid w:val="00E81FF0"/>
    <w:rsid w:val="00E82492"/>
    <w:rsid w:val="00E8275A"/>
    <w:rsid w:val="00E83AE3"/>
    <w:rsid w:val="00E84A7B"/>
    <w:rsid w:val="00E84CA6"/>
    <w:rsid w:val="00E85E8E"/>
    <w:rsid w:val="00E861EF"/>
    <w:rsid w:val="00E86826"/>
    <w:rsid w:val="00E877D6"/>
    <w:rsid w:val="00E90446"/>
    <w:rsid w:val="00E905F3"/>
    <w:rsid w:val="00E90EB6"/>
    <w:rsid w:val="00E93DC8"/>
    <w:rsid w:val="00E9475F"/>
    <w:rsid w:val="00E9551C"/>
    <w:rsid w:val="00E95FE6"/>
    <w:rsid w:val="00E9644E"/>
    <w:rsid w:val="00E965FF"/>
    <w:rsid w:val="00E96F1E"/>
    <w:rsid w:val="00E97226"/>
    <w:rsid w:val="00EA0FC5"/>
    <w:rsid w:val="00EA1990"/>
    <w:rsid w:val="00EA19E2"/>
    <w:rsid w:val="00EA3136"/>
    <w:rsid w:val="00EA3D3A"/>
    <w:rsid w:val="00EA3D3E"/>
    <w:rsid w:val="00EA4069"/>
    <w:rsid w:val="00EA4A99"/>
    <w:rsid w:val="00EA57C7"/>
    <w:rsid w:val="00EA5E98"/>
    <w:rsid w:val="00EA6AFD"/>
    <w:rsid w:val="00EA7455"/>
    <w:rsid w:val="00EA795D"/>
    <w:rsid w:val="00EB066A"/>
    <w:rsid w:val="00EB1FD9"/>
    <w:rsid w:val="00EB2380"/>
    <w:rsid w:val="00EB2CFD"/>
    <w:rsid w:val="00EB38F5"/>
    <w:rsid w:val="00EB3DC9"/>
    <w:rsid w:val="00EB3DD7"/>
    <w:rsid w:val="00EB3E2C"/>
    <w:rsid w:val="00EB589C"/>
    <w:rsid w:val="00EB5F4E"/>
    <w:rsid w:val="00EB7517"/>
    <w:rsid w:val="00EB7C45"/>
    <w:rsid w:val="00EC06E5"/>
    <w:rsid w:val="00EC1B41"/>
    <w:rsid w:val="00EC273F"/>
    <w:rsid w:val="00EC2DD5"/>
    <w:rsid w:val="00EC4998"/>
    <w:rsid w:val="00EC5236"/>
    <w:rsid w:val="00EC5398"/>
    <w:rsid w:val="00EC6BEE"/>
    <w:rsid w:val="00EC722C"/>
    <w:rsid w:val="00EC7449"/>
    <w:rsid w:val="00EC7777"/>
    <w:rsid w:val="00ED0D78"/>
    <w:rsid w:val="00ED15CA"/>
    <w:rsid w:val="00ED1B4C"/>
    <w:rsid w:val="00ED2361"/>
    <w:rsid w:val="00ED2A92"/>
    <w:rsid w:val="00ED397D"/>
    <w:rsid w:val="00ED566E"/>
    <w:rsid w:val="00ED58EB"/>
    <w:rsid w:val="00ED64F7"/>
    <w:rsid w:val="00ED7B15"/>
    <w:rsid w:val="00ED7E1D"/>
    <w:rsid w:val="00EE07B3"/>
    <w:rsid w:val="00EE1835"/>
    <w:rsid w:val="00EE25AC"/>
    <w:rsid w:val="00EE4160"/>
    <w:rsid w:val="00EE51FD"/>
    <w:rsid w:val="00EE58DE"/>
    <w:rsid w:val="00EE5E5E"/>
    <w:rsid w:val="00EE66FB"/>
    <w:rsid w:val="00EE6AE8"/>
    <w:rsid w:val="00EE7D7C"/>
    <w:rsid w:val="00EF0477"/>
    <w:rsid w:val="00EF096C"/>
    <w:rsid w:val="00EF24B7"/>
    <w:rsid w:val="00EF2642"/>
    <w:rsid w:val="00EF2D48"/>
    <w:rsid w:val="00EF37B7"/>
    <w:rsid w:val="00EF5297"/>
    <w:rsid w:val="00EF5B26"/>
    <w:rsid w:val="00EF6E5F"/>
    <w:rsid w:val="00EF7484"/>
    <w:rsid w:val="00EF78C9"/>
    <w:rsid w:val="00F00BAF"/>
    <w:rsid w:val="00F015DF"/>
    <w:rsid w:val="00F037D0"/>
    <w:rsid w:val="00F03904"/>
    <w:rsid w:val="00F03CE5"/>
    <w:rsid w:val="00F03DB7"/>
    <w:rsid w:val="00F041D9"/>
    <w:rsid w:val="00F04432"/>
    <w:rsid w:val="00F04E39"/>
    <w:rsid w:val="00F05865"/>
    <w:rsid w:val="00F07112"/>
    <w:rsid w:val="00F07819"/>
    <w:rsid w:val="00F07DAA"/>
    <w:rsid w:val="00F11457"/>
    <w:rsid w:val="00F12B4E"/>
    <w:rsid w:val="00F12BCC"/>
    <w:rsid w:val="00F12E44"/>
    <w:rsid w:val="00F12ED3"/>
    <w:rsid w:val="00F13CF3"/>
    <w:rsid w:val="00F146B6"/>
    <w:rsid w:val="00F15260"/>
    <w:rsid w:val="00F15601"/>
    <w:rsid w:val="00F20079"/>
    <w:rsid w:val="00F211AB"/>
    <w:rsid w:val="00F219D6"/>
    <w:rsid w:val="00F21FA3"/>
    <w:rsid w:val="00F2228F"/>
    <w:rsid w:val="00F2383F"/>
    <w:rsid w:val="00F23B9F"/>
    <w:rsid w:val="00F2423F"/>
    <w:rsid w:val="00F2485C"/>
    <w:rsid w:val="00F249FF"/>
    <w:rsid w:val="00F256E8"/>
    <w:rsid w:val="00F25BB1"/>
    <w:rsid w:val="00F261D8"/>
    <w:rsid w:val="00F269B8"/>
    <w:rsid w:val="00F278AB"/>
    <w:rsid w:val="00F30E4B"/>
    <w:rsid w:val="00F31EB0"/>
    <w:rsid w:val="00F33EBD"/>
    <w:rsid w:val="00F355DD"/>
    <w:rsid w:val="00F36C80"/>
    <w:rsid w:val="00F37172"/>
    <w:rsid w:val="00F40606"/>
    <w:rsid w:val="00F40969"/>
    <w:rsid w:val="00F40CD3"/>
    <w:rsid w:val="00F41EF5"/>
    <w:rsid w:val="00F42418"/>
    <w:rsid w:val="00F42ED2"/>
    <w:rsid w:val="00F43753"/>
    <w:rsid w:val="00F445AF"/>
    <w:rsid w:val="00F4482F"/>
    <w:rsid w:val="00F45B0E"/>
    <w:rsid w:val="00F46225"/>
    <w:rsid w:val="00F4679B"/>
    <w:rsid w:val="00F47DB7"/>
    <w:rsid w:val="00F51AFB"/>
    <w:rsid w:val="00F51CB4"/>
    <w:rsid w:val="00F5212E"/>
    <w:rsid w:val="00F536DD"/>
    <w:rsid w:val="00F53CC5"/>
    <w:rsid w:val="00F53DCF"/>
    <w:rsid w:val="00F54DDF"/>
    <w:rsid w:val="00F5501A"/>
    <w:rsid w:val="00F55B34"/>
    <w:rsid w:val="00F55CC0"/>
    <w:rsid w:val="00F56687"/>
    <w:rsid w:val="00F56AD6"/>
    <w:rsid w:val="00F56D11"/>
    <w:rsid w:val="00F5734B"/>
    <w:rsid w:val="00F575F3"/>
    <w:rsid w:val="00F57BBF"/>
    <w:rsid w:val="00F57E7E"/>
    <w:rsid w:val="00F606BD"/>
    <w:rsid w:val="00F6075D"/>
    <w:rsid w:val="00F609C5"/>
    <w:rsid w:val="00F60A1C"/>
    <w:rsid w:val="00F61462"/>
    <w:rsid w:val="00F62C5C"/>
    <w:rsid w:val="00F63390"/>
    <w:rsid w:val="00F63490"/>
    <w:rsid w:val="00F63B78"/>
    <w:rsid w:val="00F64216"/>
    <w:rsid w:val="00F644A1"/>
    <w:rsid w:val="00F64730"/>
    <w:rsid w:val="00F64C88"/>
    <w:rsid w:val="00F65CC3"/>
    <w:rsid w:val="00F65EFA"/>
    <w:rsid w:val="00F662E8"/>
    <w:rsid w:val="00F6726B"/>
    <w:rsid w:val="00F67CBE"/>
    <w:rsid w:val="00F715EF"/>
    <w:rsid w:val="00F71750"/>
    <w:rsid w:val="00F71DC1"/>
    <w:rsid w:val="00F722E6"/>
    <w:rsid w:val="00F7243C"/>
    <w:rsid w:val="00F7287A"/>
    <w:rsid w:val="00F7299D"/>
    <w:rsid w:val="00F73446"/>
    <w:rsid w:val="00F736A2"/>
    <w:rsid w:val="00F737EC"/>
    <w:rsid w:val="00F74435"/>
    <w:rsid w:val="00F74670"/>
    <w:rsid w:val="00F74685"/>
    <w:rsid w:val="00F75C22"/>
    <w:rsid w:val="00F763F3"/>
    <w:rsid w:val="00F77468"/>
    <w:rsid w:val="00F775C0"/>
    <w:rsid w:val="00F8149A"/>
    <w:rsid w:val="00F81FEA"/>
    <w:rsid w:val="00F83161"/>
    <w:rsid w:val="00F8488D"/>
    <w:rsid w:val="00F84EC7"/>
    <w:rsid w:val="00F855F0"/>
    <w:rsid w:val="00F855F7"/>
    <w:rsid w:val="00F875C5"/>
    <w:rsid w:val="00F90522"/>
    <w:rsid w:val="00F918EE"/>
    <w:rsid w:val="00F91927"/>
    <w:rsid w:val="00F92306"/>
    <w:rsid w:val="00F9296E"/>
    <w:rsid w:val="00F932E5"/>
    <w:rsid w:val="00F93502"/>
    <w:rsid w:val="00F93B20"/>
    <w:rsid w:val="00F93BD3"/>
    <w:rsid w:val="00F96083"/>
    <w:rsid w:val="00F966DC"/>
    <w:rsid w:val="00F96970"/>
    <w:rsid w:val="00F96E5C"/>
    <w:rsid w:val="00F97902"/>
    <w:rsid w:val="00F97D5F"/>
    <w:rsid w:val="00F97DB7"/>
    <w:rsid w:val="00FA0748"/>
    <w:rsid w:val="00FA1C3E"/>
    <w:rsid w:val="00FA24D8"/>
    <w:rsid w:val="00FA2BDC"/>
    <w:rsid w:val="00FA3072"/>
    <w:rsid w:val="00FA3311"/>
    <w:rsid w:val="00FA3875"/>
    <w:rsid w:val="00FA3ACB"/>
    <w:rsid w:val="00FA3B6F"/>
    <w:rsid w:val="00FA42F0"/>
    <w:rsid w:val="00FA4525"/>
    <w:rsid w:val="00FA4A09"/>
    <w:rsid w:val="00FA4F07"/>
    <w:rsid w:val="00FA5BAB"/>
    <w:rsid w:val="00FA5FB0"/>
    <w:rsid w:val="00FA610A"/>
    <w:rsid w:val="00FA75FD"/>
    <w:rsid w:val="00FA7A81"/>
    <w:rsid w:val="00FB0ED3"/>
    <w:rsid w:val="00FB1C53"/>
    <w:rsid w:val="00FB5018"/>
    <w:rsid w:val="00FC1353"/>
    <w:rsid w:val="00FC172E"/>
    <w:rsid w:val="00FC1F8B"/>
    <w:rsid w:val="00FC21ED"/>
    <w:rsid w:val="00FC244B"/>
    <w:rsid w:val="00FC37EE"/>
    <w:rsid w:val="00FC3C5B"/>
    <w:rsid w:val="00FC421C"/>
    <w:rsid w:val="00FC5DA6"/>
    <w:rsid w:val="00FC5DCF"/>
    <w:rsid w:val="00FC5F6E"/>
    <w:rsid w:val="00FC6ABA"/>
    <w:rsid w:val="00FC700B"/>
    <w:rsid w:val="00FC7170"/>
    <w:rsid w:val="00FC76FB"/>
    <w:rsid w:val="00FC78C8"/>
    <w:rsid w:val="00FD0C78"/>
    <w:rsid w:val="00FD142D"/>
    <w:rsid w:val="00FD19D1"/>
    <w:rsid w:val="00FD1A12"/>
    <w:rsid w:val="00FD1F28"/>
    <w:rsid w:val="00FD2AFA"/>
    <w:rsid w:val="00FD2F27"/>
    <w:rsid w:val="00FD3063"/>
    <w:rsid w:val="00FD3351"/>
    <w:rsid w:val="00FD425F"/>
    <w:rsid w:val="00FD4FE6"/>
    <w:rsid w:val="00FD50DD"/>
    <w:rsid w:val="00FD51E9"/>
    <w:rsid w:val="00FD5A33"/>
    <w:rsid w:val="00FD7245"/>
    <w:rsid w:val="00FE0182"/>
    <w:rsid w:val="00FE0BC3"/>
    <w:rsid w:val="00FE3112"/>
    <w:rsid w:val="00FE348D"/>
    <w:rsid w:val="00FE4D08"/>
    <w:rsid w:val="00FE5E10"/>
    <w:rsid w:val="00FE6760"/>
    <w:rsid w:val="00FE67A5"/>
    <w:rsid w:val="00FE720F"/>
    <w:rsid w:val="00FF0362"/>
    <w:rsid w:val="00FF03EE"/>
    <w:rsid w:val="00FF1631"/>
    <w:rsid w:val="00FF1634"/>
    <w:rsid w:val="00FF21A4"/>
    <w:rsid w:val="00FF27D5"/>
    <w:rsid w:val="00FF28A5"/>
    <w:rsid w:val="00FF3AF2"/>
    <w:rsid w:val="00FF4F2D"/>
    <w:rsid w:val="00FF6703"/>
    <w:rsid w:val="00FF6C54"/>
    <w:rsid w:val="00FF7BA6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37A418"/>
  <w15:docId w15:val="{DEA41C51-3C03-4B74-9DD9-3A33B7CA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A91F31"/>
    <w:pPr>
      <w:spacing w:after="120" w:line="276" w:lineRule="auto"/>
      <w:ind w:firstLine="340"/>
      <w:jc w:val="both"/>
    </w:pPr>
    <w:rPr>
      <w:sz w:val="24"/>
      <w:szCs w:val="24"/>
    </w:rPr>
  </w:style>
  <w:style w:type="paragraph" w:styleId="10">
    <w:name w:val="heading 1"/>
    <w:basedOn w:val="a4"/>
    <w:next w:val="a4"/>
    <w:link w:val="11"/>
    <w:uiPriority w:val="99"/>
    <w:qFormat/>
    <w:rsid w:val="008C74E1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1">
    <w:name w:val="heading 2"/>
    <w:basedOn w:val="a4"/>
    <w:next w:val="a4"/>
    <w:link w:val="22"/>
    <w:uiPriority w:val="99"/>
    <w:qFormat/>
    <w:rsid w:val="008C74E1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0">
    <w:name w:val="heading 3"/>
    <w:basedOn w:val="a4"/>
    <w:next w:val="a4"/>
    <w:link w:val="31"/>
    <w:uiPriority w:val="99"/>
    <w:qFormat/>
    <w:rsid w:val="008C74E1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0">
    <w:name w:val="heading 4"/>
    <w:basedOn w:val="a4"/>
    <w:link w:val="41"/>
    <w:uiPriority w:val="99"/>
    <w:qFormat/>
    <w:rsid w:val="00A4753B"/>
    <w:pPr>
      <w:keepNext/>
      <w:numPr>
        <w:ilvl w:val="3"/>
        <w:numId w:val="1"/>
      </w:numPr>
      <w:spacing w:before="240" w:after="240"/>
      <w:ind w:firstLine="0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4"/>
    <w:next w:val="a4"/>
    <w:link w:val="50"/>
    <w:uiPriority w:val="99"/>
    <w:qFormat/>
    <w:rsid w:val="00A4753B"/>
    <w:pPr>
      <w:numPr>
        <w:ilvl w:val="4"/>
        <w:numId w:val="1"/>
      </w:numPr>
      <w:spacing w:before="240" w:after="60"/>
      <w:outlineLvl w:val="4"/>
    </w:pPr>
    <w:rPr>
      <w:b/>
      <w:bCs/>
      <w:iCs/>
      <w:sz w:val="26"/>
      <w:szCs w:val="26"/>
    </w:rPr>
  </w:style>
  <w:style w:type="paragraph" w:styleId="6">
    <w:name w:val="heading 6"/>
    <w:basedOn w:val="a4"/>
    <w:next w:val="a4"/>
    <w:link w:val="60"/>
    <w:uiPriority w:val="99"/>
    <w:qFormat/>
    <w:rsid w:val="00A4753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link w:val="70"/>
    <w:uiPriority w:val="99"/>
    <w:qFormat/>
    <w:rsid w:val="00A4753B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uiPriority w:val="99"/>
    <w:qFormat/>
    <w:rsid w:val="00A4753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9"/>
    <w:qFormat/>
    <w:rsid w:val="00A4753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">
    <w:name w:val="Заголовок 1 Знак"/>
    <w:basedOn w:val="a5"/>
    <w:link w:val="10"/>
    <w:uiPriority w:val="99"/>
    <w:locked/>
    <w:rsid w:val="008C74E1"/>
    <w:rPr>
      <w:rFonts w:ascii="Calibri Light" w:hAnsi="Calibri Light" w:cs="Times New Roman"/>
      <w:color w:val="2E74B5"/>
      <w:sz w:val="32"/>
      <w:szCs w:val="32"/>
    </w:rPr>
  </w:style>
  <w:style w:type="character" w:customStyle="1" w:styleId="22">
    <w:name w:val="Заголовок 2 Знак"/>
    <w:basedOn w:val="a5"/>
    <w:link w:val="21"/>
    <w:uiPriority w:val="99"/>
    <w:locked/>
    <w:rsid w:val="008C74E1"/>
    <w:rPr>
      <w:rFonts w:ascii="Calibri Light" w:hAnsi="Calibri Light" w:cs="Times New Roman"/>
      <w:color w:val="2E74B5"/>
      <w:sz w:val="26"/>
      <w:szCs w:val="26"/>
    </w:rPr>
  </w:style>
  <w:style w:type="character" w:customStyle="1" w:styleId="31">
    <w:name w:val="Заголовок 3 Знак"/>
    <w:basedOn w:val="a5"/>
    <w:link w:val="30"/>
    <w:uiPriority w:val="99"/>
    <w:locked/>
    <w:rsid w:val="008C74E1"/>
    <w:rPr>
      <w:rFonts w:ascii="Calibri Light" w:hAnsi="Calibri Light" w:cs="Times New Roman"/>
      <w:color w:val="1F4D78"/>
      <w:sz w:val="24"/>
      <w:szCs w:val="24"/>
    </w:rPr>
  </w:style>
  <w:style w:type="character" w:customStyle="1" w:styleId="41">
    <w:name w:val="Заголовок 4 Знак"/>
    <w:basedOn w:val="a5"/>
    <w:link w:val="40"/>
    <w:uiPriority w:val="99"/>
    <w:locked/>
    <w:rsid w:val="002B0D03"/>
    <w:rPr>
      <w:rFonts w:ascii="Arial" w:hAnsi="Arial"/>
      <w:b/>
      <w:bCs/>
      <w:sz w:val="24"/>
      <w:szCs w:val="28"/>
    </w:rPr>
  </w:style>
  <w:style w:type="character" w:customStyle="1" w:styleId="50">
    <w:name w:val="Заголовок 5 Знак"/>
    <w:basedOn w:val="a5"/>
    <w:link w:val="5"/>
    <w:uiPriority w:val="99"/>
    <w:locked/>
    <w:rsid w:val="00386D89"/>
    <w:rPr>
      <w:b/>
      <w:bCs/>
      <w:iCs/>
      <w:sz w:val="26"/>
      <w:szCs w:val="26"/>
    </w:rPr>
  </w:style>
  <w:style w:type="character" w:customStyle="1" w:styleId="60">
    <w:name w:val="Заголовок 6 Знак"/>
    <w:basedOn w:val="a5"/>
    <w:link w:val="6"/>
    <w:uiPriority w:val="99"/>
    <w:locked/>
    <w:rsid w:val="001D56C6"/>
    <w:rPr>
      <w:b/>
      <w:bCs/>
    </w:rPr>
  </w:style>
  <w:style w:type="character" w:customStyle="1" w:styleId="70">
    <w:name w:val="Заголовок 7 Знак"/>
    <w:basedOn w:val="a5"/>
    <w:link w:val="7"/>
    <w:uiPriority w:val="99"/>
    <w:locked/>
    <w:rsid w:val="001D56C6"/>
    <w:rPr>
      <w:sz w:val="24"/>
      <w:szCs w:val="24"/>
    </w:rPr>
  </w:style>
  <w:style w:type="character" w:customStyle="1" w:styleId="80">
    <w:name w:val="Заголовок 8 Знак"/>
    <w:basedOn w:val="a5"/>
    <w:link w:val="8"/>
    <w:uiPriority w:val="99"/>
    <w:locked/>
    <w:rsid w:val="001D56C6"/>
    <w:rPr>
      <w:i/>
      <w:iCs/>
      <w:sz w:val="24"/>
      <w:szCs w:val="24"/>
    </w:rPr>
  </w:style>
  <w:style w:type="character" w:customStyle="1" w:styleId="90">
    <w:name w:val="Заголовок 9 Знак"/>
    <w:basedOn w:val="a5"/>
    <w:link w:val="9"/>
    <w:uiPriority w:val="99"/>
    <w:locked/>
    <w:rsid w:val="001D56C6"/>
    <w:rPr>
      <w:rFonts w:ascii="Arial" w:hAnsi="Arial" w:cs="Arial"/>
    </w:rPr>
  </w:style>
  <w:style w:type="paragraph" w:customStyle="1" w:styleId="-0">
    <w:name w:val="Примечание - заголовок"/>
    <w:basedOn w:val="a4"/>
    <w:next w:val="a4"/>
    <w:autoRedefine/>
    <w:uiPriority w:val="99"/>
    <w:rsid w:val="00AA518D"/>
    <w:pPr>
      <w:keepNext/>
      <w:keepLines/>
      <w:shd w:val="clear" w:color="auto" w:fill="808080"/>
      <w:spacing w:after="0" w:line="360" w:lineRule="auto"/>
      <w:ind w:firstLine="0"/>
    </w:pPr>
    <w:rPr>
      <w:rFonts w:ascii="Arial" w:hAnsi="Arial"/>
      <w:b/>
      <w:sz w:val="20"/>
    </w:rPr>
  </w:style>
  <w:style w:type="paragraph" w:customStyle="1" w:styleId="-1">
    <w:name w:val="Примечание - текст"/>
    <w:basedOn w:val="a4"/>
    <w:next w:val="a4"/>
    <w:autoRedefine/>
    <w:uiPriority w:val="99"/>
    <w:rsid w:val="00AA518D"/>
    <w:pPr>
      <w:keepLines/>
      <w:shd w:val="clear" w:color="auto" w:fill="C0C0C0"/>
      <w:spacing w:before="120"/>
      <w:ind w:firstLine="0"/>
    </w:pPr>
    <w:rPr>
      <w:rFonts w:ascii="Arial" w:hAnsi="Arial"/>
      <w:sz w:val="20"/>
    </w:rPr>
  </w:style>
  <w:style w:type="character" w:styleId="a8">
    <w:name w:val="Hyperlink"/>
    <w:basedOn w:val="a5"/>
    <w:uiPriority w:val="99"/>
    <w:rsid w:val="00AA518D"/>
    <w:rPr>
      <w:rFonts w:cs="Times New Roman"/>
      <w:color w:val="0563C1"/>
      <w:u w:val="single"/>
    </w:rPr>
  </w:style>
  <w:style w:type="paragraph" w:styleId="a9">
    <w:name w:val="caption"/>
    <w:aliases w:val="Название таблицы"/>
    <w:basedOn w:val="a4"/>
    <w:next w:val="a4"/>
    <w:link w:val="aa"/>
    <w:uiPriority w:val="35"/>
    <w:qFormat/>
    <w:rsid w:val="00400396"/>
    <w:pPr>
      <w:spacing w:after="200" w:line="240" w:lineRule="auto"/>
      <w:jc w:val="center"/>
    </w:pPr>
    <w:rPr>
      <w:sz w:val="18"/>
      <w:szCs w:val="20"/>
    </w:rPr>
  </w:style>
  <w:style w:type="paragraph" w:styleId="ab">
    <w:name w:val="Body Text"/>
    <w:basedOn w:val="a4"/>
    <w:link w:val="ac"/>
    <w:uiPriority w:val="99"/>
    <w:rsid w:val="00200290"/>
  </w:style>
  <w:style w:type="character" w:customStyle="1" w:styleId="ac">
    <w:name w:val="Основной текст Знак"/>
    <w:basedOn w:val="a5"/>
    <w:link w:val="ab"/>
    <w:uiPriority w:val="99"/>
    <w:locked/>
    <w:rsid w:val="00E85E8E"/>
    <w:rPr>
      <w:rFonts w:cs="Times New Roman"/>
      <w:sz w:val="24"/>
    </w:rPr>
  </w:style>
  <w:style w:type="paragraph" w:styleId="23">
    <w:name w:val="toc 2"/>
    <w:basedOn w:val="a4"/>
    <w:next w:val="a4"/>
    <w:autoRedefine/>
    <w:uiPriority w:val="39"/>
    <w:qFormat/>
    <w:rsid w:val="0033201C"/>
    <w:pPr>
      <w:tabs>
        <w:tab w:val="left" w:pos="1134"/>
        <w:tab w:val="left" w:leader="dot" w:pos="9498"/>
        <w:tab w:val="right" w:leader="dot" w:pos="9921"/>
      </w:tabs>
      <w:spacing w:after="0"/>
      <w:ind w:left="240"/>
      <w:jc w:val="left"/>
    </w:pPr>
    <w:rPr>
      <w:smallCaps/>
    </w:rPr>
  </w:style>
  <w:style w:type="paragraph" w:styleId="12">
    <w:name w:val="toc 1"/>
    <w:basedOn w:val="a4"/>
    <w:next w:val="a4"/>
    <w:autoRedefine/>
    <w:uiPriority w:val="39"/>
    <w:qFormat/>
    <w:rsid w:val="0033201C"/>
    <w:pPr>
      <w:tabs>
        <w:tab w:val="left" w:pos="567"/>
        <w:tab w:val="left" w:pos="1200"/>
        <w:tab w:val="right" w:leader="dot" w:pos="9781"/>
      </w:tabs>
      <w:spacing w:before="120" w:after="0" w:line="360" w:lineRule="auto"/>
      <w:ind w:firstLine="0"/>
      <w:contextualSpacing/>
    </w:pPr>
    <w:rPr>
      <w:b/>
      <w:bCs/>
      <w:caps/>
      <w:szCs w:val="22"/>
      <w:lang w:eastAsia="en-US"/>
    </w:rPr>
  </w:style>
  <w:style w:type="paragraph" w:styleId="32">
    <w:name w:val="toc 3"/>
    <w:basedOn w:val="a4"/>
    <w:next w:val="a4"/>
    <w:autoRedefine/>
    <w:uiPriority w:val="39"/>
    <w:qFormat/>
    <w:rsid w:val="00D940B2"/>
    <w:pPr>
      <w:tabs>
        <w:tab w:val="left" w:pos="1680"/>
        <w:tab w:val="left" w:pos="9498"/>
        <w:tab w:val="right" w:leader="dot" w:pos="9781"/>
      </w:tabs>
      <w:spacing w:after="0"/>
      <w:ind w:left="480"/>
      <w:jc w:val="left"/>
    </w:pPr>
    <w:rPr>
      <w:i/>
      <w:iCs/>
    </w:rPr>
  </w:style>
  <w:style w:type="paragraph" w:styleId="ad">
    <w:name w:val="header"/>
    <w:basedOn w:val="a4"/>
    <w:link w:val="ae"/>
    <w:uiPriority w:val="99"/>
    <w:rsid w:val="008C74E1"/>
    <w:pPr>
      <w:tabs>
        <w:tab w:val="center" w:pos="4677"/>
        <w:tab w:val="right" w:pos="9355"/>
      </w:tabs>
      <w:spacing w:after="0" w:line="240" w:lineRule="auto"/>
      <w:ind w:firstLine="0"/>
      <w:jc w:val="left"/>
    </w:pPr>
  </w:style>
  <w:style w:type="character" w:customStyle="1" w:styleId="ae">
    <w:name w:val="Верхний колонтитул Знак"/>
    <w:basedOn w:val="a5"/>
    <w:link w:val="ad"/>
    <w:uiPriority w:val="99"/>
    <w:locked/>
    <w:rsid w:val="008C74E1"/>
    <w:rPr>
      <w:rFonts w:cs="Times New Roman"/>
      <w:sz w:val="24"/>
    </w:rPr>
  </w:style>
  <w:style w:type="paragraph" w:styleId="af">
    <w:name w:val="footer"/>
    <w:basedOn w:val="a4"/>
    <w:link w:val="af0"/>
    <w:uiPriority w:val="99"/>
    <w:rsid w:val="0020029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5"/>
    <w:link w:val="af"/>
    <w:uiPriority w:val="99"/>
    <w:locked/>
    <w:rsid w:val="00D67A59"/>
    <w:rPr>
      <w:rFonts w:cs="Times New Roman"/>
      <w:sz w:val="24"/>
    </w:rPr>
  </w:style>
  <w:style w:type="character" w:styleId="af1">
    <w:name w:val="page number"/>
    <w:basedOn w:val="a5"/>
    <w:uiPriority w:val="99"/>
    <w:rsid w:val="00200290"/>
    <w:rPr>
      <w:rFonts w:cs="Times New Roman"/>
    </w:rPr>
  </w:style>
  <w:style w:type="paragraph" w:customStyle="1" w:styleId="13">
    <w:name w:val="заголовок 1"/>
    <w:basedOn w:val="a4"/>
    <w:next w:val="a4"/>
    <w:uiPriority w:val="99"/>
    <w:rsid w:val="00200290"/>
    <w:pPr>
      <w:keepNext/>
      <w:autoSpaceDE w:val="0"/>
      <w:autoSpaceDN w:val="0"/>
      <w:spacing w:after="0"/>
      <w:ind w:left="-108" w:right="-108"/>
      <w:jc w:val="center"/>
    </w:pPr>
    <w:rPr>
      <w:b/>
      <w:bCs/>
      <w:color w:val="000000"/>
    </w:rPr>
  </w:style>
  <w:style w:type="paragraph" w:styleId="42">
    <w:name w:val="toc 4"/>
    <w:basedOn w:val="a4"/>
    <w:next w:val="a4"/>
    <w:autoRedefine/>
    <w:uiPriority w:val="39"/>
    <w:rsid w:val="008C74E1"/>
    <w:pPr>
      <w:spacing w:after="0"/>
      <w:ind w:left="720"/>
    </w:pPr>
    <w:rPr>
      <w:i/>
    </w:rPr>
  </w:style>
  <w:style w:type="paragraph" w:styleId="71">
    <w:name w:val="toc 7"/>
    <w:basedOn w:val="a4"/>
    <w:next w:val="a4"/>
    <w:autoRedefine/>
    <w:uiPriority w:val="39"/>
    <w:rsid w:val="00200290"/>
    <w:pPr>
      <w:spacing w:after="0"/>
      <w:ind w:left="1440"/>
      <w:jc w:val="left"/>
    </w:pPr>
    <w:rPr>
      <w:rFonts w:ascii="Calibri" w:hAnsi="Calibri"/>
      <w:sz w:val="18"/>
      <w:szCs w:val="18"/>
    </w:rPr>
  </w:style>
  <w:style w:type="paragraph" w:styleId="14">
    <w:name w:val="index 1"/>
    <w:basedOn w:val="a4"/>
    <w:next w:val="a4"/>
    <w:autoRedefine/>
    <w:uiPriority w:val="99"/>
    <w:semiHidden/>
    <w:rsid w:val="00200290"/>
    <w:pPr>
      <w:spacing w:after="0"/>
      <w:ind w:left="240" w:hanging="240"/>
      <w:jc w:val="left"/>
    </w:pPr>
    <w:rPr>
      <w:sz w:val="18"/>
      <w:szCs w:val="18"/>
    </w:rPr>
  </w:style>
  <w:style w:type="paragraph" w:styleId="24">
    <w:name w:val="index 2"/>
    <w:basedOn w:val="a4"/>
    <w:next w:val="a4"/>
    <w:autoRedefine/>
    <w:uiPriority w:val="99"/>
    <w:semiHidden/>
    <w:rsid w:val="00200290"/>
    <w:pPr>
      <w:spacing w:after="0"/>
      <w:ind w:left="480" w:hanging="240"/>
      <w:jc w:val="left"/>
    </w:pPr>
    <w:rPr>
      <w:sz w:val="18"/>
      <w:szCs w:val="18"/>
    </w:rPr>
  </w:style>
  <w:style w:type="paragraph" w:styleId="91">
    <w:name w:val="index 9"/>
    <w:basedOn w:val="a4"/>
    <w:next w:val="a4"/>
    <w:autoRedefine/>
    <w:uiPriority w:val="99"/>
    <w:semiHidden/>
    <w:rsid w:val="00200290"/>
    <w:pPr>
      <w:spacing w:after="0"/>
      <w:ind w:left="2160" w:hanging="240"/>
      <w:jc w:val="left"/>
    </w:pPr>
    <w:rPr>
      <w:sz w:val="18"/>
      <w:szCs w:val="18"/>
    </w:rPr>
  </w:style>
  <w:style w:type="paragraph" w:styleId="af2">
    <w:name w:val="index heading"/>
    <w:basedOn w:val="a4"/>
    <w:next w:val="14"/>
    <w:uiPriority w:val="99"/>
    <w:semiHidden/>
    <w:rsid w:val="00200290"/>
    <w:pPr>
      <w:spacing w:before="240"/>
      <w:jc w:val="center"/>
    </w:pPr>
    <w:rPr>
      <w:b/>
      <w:bCs/>
      <w:sz w:val="26"/>
      <w:szCs w:val="26"/>
    </w:rPr>
  </w:style>
  <w:style w:type="character" w:styleId="af3">
    <w:name w:val="annotation reference"/>
    <w:basedOn w:val="a5"/>
    <w:uiPriority w:val="99"/>
    <w:semiHidden/>
    <w:rsid w:val="00200290"/>
    <w:rPr>
      <w:rFonts w:cs="Times New Roman"/>
      <w:sz w:val="16"/>
    </w:rPr>
  </w:style>
  <w:style w:type="paragraph" w:styleId="af4">
    <w:name w:val="annotation text"/>
    <w:basedOn w:val="a4"/>
    <w:link w:val="af5"/>
    <w:uiPriority w:val="99"/>
    <w:semiHidden/>
    <w:rsid w:val="00200290"/>
    <w:rPr>
      <w:sz w:val="20"/>
      <w:szCs w:val="20"/>
    </w:rPr>
  </w:style>
  <w:style w:type="character" w:customStyle="1" w:styleId="af5">
    <w:name w:val="Текст примечания Знак"/>
    <w:basedOn w:val="a5"/>
    <w:link w:val="af4"/>
    <w:uiPriority w:val="99"/>
    <w:semiHidden/>
    <w:locked/>
    <w:rsid w:val="001D56C6"/>
    <w:rPr>
      <w:rFonts w:cs="Times New Roman"/>
      <w:sz w:val="20"/>
      <w:szCs w:val="20"/>
    </w:rPr>
  </w:style>
  <w:style w:type="paragraph" w:styleId="af6">
    <w:name w:val="Balloon Text"/>
    <w:basedOn w:val="a4"/>
    <w:link w:val="af7"/>
    <w:uiPriority w:val="99"/>
    <w:semiHidden/>
    <w:rsid w:val="008A165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5"/>
    <w:link w:val="af6"/>
    <w:uiPriority w:val="99"/>
    <w:semiHidden/>
    <w:locked/>
    <w:rsid w:val="001D56C6"/>
    <w:rPr>
      <w:rFonts w:cs="Times New Roman"/>
      <w:sz w:val="2"/>
    </w:rPr>
  </w:style>
  <w:style w:type="paragraph" w:styleId="z-">
    <w:name w:val="HTML Top of Form"/>
    <w:basedOn w:val="a4"/>
    <w:next w:val="a4"/>
    <w:link w:val="z-0"/>
    <w:hidden/>
    <w:uiPriority w:val="99"/>
    <w:rsid w:val="008A165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5"/>
    <w:link w:val="z-"/>
    <w:uiPriority w:val="99"/>
    <w:semiHidden/>
    <w:locked/>
    <w:rsid w:val="001D56C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4"/>
    <w:next w:val="a4"/>
    <w:link w:val="z-2"/>
    <w:hidden/>
    <w:uiPriority w:val="99"/>
    <w:rsid w:val="008A165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5"/>
    <w:link w:val="z-1"/>
    <w:uiPriority w:val="99"/>
    <w:semiHidden/>
    <w:locked/>
    <w:rsid w:val="001D56C6"/>
    <w:rPr>
      <w:rFonts w:ascii="Arial" w:hAnsi="Arial" w:cs="Arial"/>
      <w:vanish/>
      <w:sz w:val="16"/>
      <w:szCs w:val="16"/>
    </w:rPr>
  </w:style>
  <w:style w:type="paragraph" w:styleId="51">
    <w:name w:val="toc 5"/>
    <w:basedOn w:val="a4"/>
    <w:next w:val="a4"/>
    <w:autoRedefine/>
    <w:uiPriority w:val="39"/>
    <w:rsid w:val="008C74E1"/>
    <w:pPr>
      <w:spacing w:after="0"/>
      <w:ind w:left="958"/>
    </w:pPr>
    <w:rPr>
      <w:i/>
    </w:rPr>
  </w:style>
  <w:style w:type="paragraph" w:styleId="92">
    <w:name w:val="toc 9"/>
    <w:basedOn w:val="a4"/>
    <w:next w:val="a4"/>
    <w:autoRedefine/>
    <w:uiPriority w:val="39"/>
    <w:rsid w:val="00200290"/>
    <w:pPr>
      <w:spacing w:after="0"/>
      <w:ind w:left="1920"/>
      <w:jc w:val="left"/>
    </w:pPr>
    <w:rPr>
      <w:rFonts w:ascii="Calibri" w:hAnsi="Calibri"/>
      <w:sz w:val="18"/>
      <w:szCs w:val="18"/>
    </w:rPr>
  </w:style>
  <w:style w:type="paragraph" w:styleId="af8">
    <w:name w:val="annotation subject"/>
    <w:basedOn w:val="af4"/>
    <w:next w:val="af4"/>
    <w:link w:val="af9"/>
    <w:uiPriority w:val="99"/>
    <w:semiHidden/>
    <w:rsid w:val="00200290"/>
    <w:rPr>
      <w:b/>
      <w:bCs/>
    </w:rPr>
  </w:style>
  <w:style w:type="character" w:customStyle="1" w:styleId="af9">
    <w:name w:val="Тема примечания Знак"/>
    <w:basedOn w:val="af5"/>
    <w:link w:val="af8"/>
    <w:uiPriority w:val="99"/>
    <w:semiHidden/>
    <w:locked/>
    <w:rsid w:val="001D56C6"/>
    <w:rPr>
      <w:rFonts w:cs="Times New Roman"/>
      <w:b/>
      <w:bCs/>
      <w:sz w:val="20"/>
      <w:szCs w:val="20"/>
    </w:rPr>
  </w:style>
  <w:style w:type="paragraph" w:styleId="61">
    <w:name w:val="toc 6"/>
    <w:basedOn w:val="a4"/>
    <w:next w:val="a4"/>
    <w:autoRedefine/>
    <w:uiPriority w:val="39"/>
    <w:rsid w:val="00200290"/>
    <w:pPr>
      <w:spacing w:after="0"/>
      <w:ind w:left="1200"/>
      <w:jc w:val="left"/>
    </w:pPr>
    <w:rPr>
      <w:rFonts w:ascii="Calibri" w:hAnsi="Calibr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200290"/>
    <w:pPr>
      <w:spacing w:after="0"/>
      <w:ind w:left="1680"/>
      <w:jc w:val="left"/>
    </w:pPr>
    <w:rPr>
      <w:rFonts w:ascii="Calibri" w:hAnsi="Calibri"/>
      <w:sz w:val="18"/>
      <w:szCs w:val="18"/>
    </w:rPr>
  </w:style>
  <w:style w:type="table" w:styleId="afa">
    <w:name w:val="Table Grid"/>
    <w:basedOn w:val="a6"/>
    <w:uiPriority w:val="99"/>
    <w:rsid w:val="00A475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index 3"/>
    <w:basedOn w:val="a4"/>
    <w:next w:val="a4"/>
    <w:autoRedefine/>
    <w:uiPriority w:val="99"/>
    <w:semiHidden/>
    <w:rsid w:val="00200290"/>
    <w:pPr>
      <w:spacing w:after="0"/>
      <w:ind w:left="720" w:hanging="240"/>
      <w:jc w:val="left"/>
    </w:pPr>
    <w:rPr>
      <w:sz w:val="18"/>
      <w:szCs w:val="18"/>
    </w:rPr>
  </w:style>
  <w:style w:type="paragraph" w:styleId="43">
    <w:name w:val="index 4"/>
    <w:basedOn w:val="a4"/>
    <w:next w:val="a4"/>
    <w:autoRedefine/>
    <w:uiPriority w:val="99"/>
    <w:semiHidden/>
    <w:rsid w:val="00200290"/>
    <w:pPr>
      <w:spacing w:after="0"/>
      <w:ind w:left="960" w:hanging="240"/>
      <w:jc w:val="left"/>
    </w:pPr>
    <w:rPr>
      <w:sz w:val="18"/>
      <w:szCs w:val="18"/>
    </w:rPr>
  </w:style>
  <w:style w:type="paragraph" w:styleId="52">
    <w:name w:val="index 5"/>
    <w:basedOn w:val="a4"/>
    <w:next w:val="a4"/>
    <w:autoRedefine/>
    <w:uiPriority w:val="99"/>
    <w:semiHidden/>
    <w:rsid w:val="00200290"/>
    <w:pPr>
      <w:spacing w:after="0"/>
      <w:ind w:left="1200" w:hanging="240"/>
      <w:jc w:val="left"/>
    </w:pPr>
    <w:rPr>
      <w:sz w:val="18"/>
      <w:szCs w:val="18"/>
    </w:rPr>
  </w:style>
  <w:style w:type="paragraph" w:styleId="62">
    <w:name w:val="index 6"/>
    <w:basedOn w:val="a4"/>
    <w:next w:val="a4"/>
    <w:autoRedefine/>
    <w:uiPriority w:val="99"/>
    <w:semiHidden/>
    <w:rsid w:val="00200290"/>
    <w:pPr>
      <w:spacing w:after="0"/>
      <w:ind w:left="1440" w:hanging="240"/>
      <w:jc w:val="left"/>
    </w:pPr>
    <w:rPr>
      <w:sz w:val="18"/>
      <w:szCs w:val="18"/>
    </w:rPr>
  </w:style>
  <w:style w:type="paragraph" w:styleId="72">
    <w:name w:val="index 7"/>
    <w:basedOn w:val="a4"/>
    <w:next w:val="a4"/>
    <w:autoRedefine/>
    <w:uiPriority w:val="99"/>
    <w:semiHidden/>
    <w:rsid w:val="00200290"/>
    <w:pPr>
      <w:spacing w:after="0"/>
      <w:ind w:left="1680" w:hanging="240"/>
      <w:jc w:val="left"/>
    </w:pPr>
    <w:rPr>
      <w:sz w:val="18"/>
      <w:szCs w:val="18"/>
    </w:rPr>
  </w:style>
  <w:style w:type="paragraph" w:styleId="82">
    <w:name w:val="index 8"/>
    <w:basedOn w:val="a4"/>
    <w:next w:val="a4"/>
    <w:autoRedefine/>
    <w:uiPriority w:val="99"/>
    <w:semiHidden/>
    <w:rsid w:val="00200290"/>
    <w:pPr>
      <w:spacing w:after="0"/>
      <w:ind w:left="1920" w:hanging="240"/>
      <w:jc w:val="left"/>
    </w:pPr>
    <w:rPr>
      <w:sz w:val="18"/>
      <w:szCs w:val="18"/>
    </w:rPr>
  </w:style>
  <w:style w:type="paragraph" w:styleId="afb">
    <w:name w:val="Document Map"/>
    <w:basedOn w:val="a4"/>
    <w:link w:val="afc"/>
    <w:uiPriority w:val="99"/>
    <w:semiHidden/>
    <w:rsid w:val="002002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5"/>
    <w:link w:val="afb"/>
    <w:uiPriority w:val="99"/>
    <w:semiHidden/>
    <w:locked/>
    <w:rsid w:val="001D56C6"/>
    <w:rPr>
      <w:rFonts w:cs="Times New Roman"/>
      <w:sz w:val="2"/>
    </w:rPr>
  </w:style>
  <w:style w:type="character" w:styleId="afd">
    <w:name w:val="Emphasis"/>
    <w:basedOn w:val="a5"/>
    <w:uiPriority w:val="99"/>
    <w:qFormat/>
    <w:rsid w:val="00200290"/>
    <w:rPr>
      <w:rFonts w:cs="Times New Roman"/>
      <w:i/>
    </w:rPr>
  </w:style>
  <w:style w:type="table" w:customStyle="1" w:styleId="Table1">
    <w:name w:val="*Table1"/>
    <w:basedOn w:val="afa"/>
    <w:uiPriority w:val="99"/>
    <w:rsid w:val="00200290"/>
    <w:pPr>
      <w:jc w:val="center"/>
    </w:pPr>
    <w:tblPr/>
    <w:tblStylePr w:type="firstRow">
      <w:rPr>
        <w:rFonts w:ascii="Times New Roman" w:hAnsi="Times New Roman" w:cs="Times New Roman"/>
        <w:b/>
        <w:sz w:val="24"/>
      </w:rPr>
      <w:tblPr/>
      <w:tcPr>
        <w:shd w:val="clear" w:color="auto" w:fill="CCCCCC"/>
      </w:tcPr>
    </w:tblStylePr>
  </w:style>
  <w:style w:type="paragraph" w:styleId="afe">
    <w:name w:val="footnote text"/>
    <w:basedOn w:val="a4"/>
    <w:link w:val="aff"/>
    <w:uiPriority w:val="99"/>
    <w:semiHidden/>
    <w:rsid w:val="00964935"/>
    <w:rPr>
      <w:sz w:val="20"/>
      <w:szCs w:val="20"/>
    </w:rPr>
  </w:style>
  <w:style w:type="character" w:customStyle="1" w:styleId="aff">
    <w:name w:val="Текст сноски Знак"/>
    <w:basedOn w:val="a5"/>
    <w:link w:val="afe"/>
    <w:uiPriority w:val="99"/>
    <w:semiHidden/>
    <w:locked/>
    <w:rsid w:val="00B41AE3"/>
    <w:rPr>
      <w:rFonts w:cs="Times New Roman"/>
    </w:rPr>
  </w:style>
  <w:style w:type="character" w:styleId="aff0">
    <w:name w:val="footnote reference"/>
    <w:basedOn w:val="a5"/>
    <w:uiPriority w:val="99"/>
    <w:semiHidden/>
    <w:rsid w:val="00964935"/>
    <w:rPr>
      <w:rFonts w:cs="Times New Roman"/>
      <w:vertAlign w:val="superscript"/>
    </w:rPr>
  </w:style>
  <w:style w:type="paragraph" w:styleId="aff1">
    <w:name w:val="List Paragraph"/>
    <w:aliases w:val="ТЗ список"/>
    <w:basedOn w:val="a4"/>
    <w:link w:val="aff2"/>
    <w:uiPriority w:val="34"/>
    <w:qFormat/>
    <w:rsid w:val="00417140"/>
    <w:pPr>
      <w:ind w:left="708"/>
    </w:pPr>
    <w:rPr>
      <w:szCs w:val="20"/>
    </w:rPr>
  </w:style>
  <w:style w:type="paragraph" w:customStyle="1" w:styleId="a2">
    <w:name w:val="!нумерация"/>
    <w:next w:val="a4"/>
    <w:uiPriority w:val="99"/>
    <w:rsid w:val="008C74E1"/>
    <w:pPr>
      <w:numPr>
        <w:numId w:val="2"/>
      </w:numPr>
      <w:suppressAutoHyphens/>
      <w:spacing w:before="120" w:after="120" w:line="360" w:lineRule="auto"/>
      <w:contextualSpacing/>
    </w:pPr>
    <w:rPr>
      <w:iCs/>
      <w:sz w:val="24"/>
      <w:szCs w:val="28"/>
      <w:lang w:val="en-US" w:eastAsia="en-US"/>
    </w:rPr>
  </w:style>
  <w:style w:type="paragraph" w:customStyle="1" w:styleId="a3">
    <w:name w:val="!БУКВЫ"/>
    <w:basedOn w:val="a2"/>
    <w:uiPriority w:val="99"/>
    <w:rsid w:val="008C74E1"/>
    <w:pPr>
      <w:numPr>
        <w:numId w:val="3"/>
      </w:numPr>
    </w:pPr>
  </w:style>
  <w:style w:type="paragraph" w:customStyle="1" w:styleId="1">
    <w:name w:val="!заголовок ур.1"/>
    <w:basedOn w:val="10"/>
    <w:next w:val="a4"/>
    <w:qFormat/>
    <w:rsid w:val="008C74E1"/>
    <w:pPr>
      <w:numPr>
        <w:numId w:val="4"/>
      </w:numPr>
      <w:spacing w:before="480" w:after="360"/>
    </w:pPr>
    <w:rPr>
      <w:rFonts w:ascii="Times New Roman ??????????" w:hAnsi="Times New Roman ??????????"/>
      <w:b/>
      <w:bCs/>
      <w:color w:val="auto"/>
    </w:rPr>
  </w:style>
  <w:style w:type="paragraph" w:customStyle="1" w:styleId="2">
    <w:name w:val="!заголовок ур.2"/>
    <w:basedOn w:val="21"/>
    <w:next w:val="a4"/>
    <w:qFormat/>
    <w:rsid w:val="008C74E1"/>
    <w:pPr>
      <w:numPr>
        <w:ilvl w:val="1"/>
        <w:numId w:val="4"/>
      </w:numPr>
      <w:spacing w:before="240" w:after="200"/>
    </w:pPr>
    <w:rPr>
      <w:rFonts w:ascii="Times New Roman" w:hAnsi="Times New Roman"/>
      <w:b/>
      <w:bCs/>
      <w:color w:val="auto"/>
      <w:sz w:val="28"/>
      <w:szCs w:val="28"/>
    </w:rPr>
  </w:style>
  <w:style w:type="paragraph" w:customStyle="1" w:styleId="3">
    <w:name w:val="!заголовок ур.3"/>
    <w:basedOn w:val="30"/>
    <w:next w:val="a4"/>
    <w:qFormat/>
    <w:rsid w:val="008C74E1"/>
    <w:pPr>
      <w:keepLines w:val="0"/>
      <w:numPr>
        <w:ilvl w:val="2"/>
        <w:numId w:val="4"/>
      </w:numPr>
      <w:spacing w:before="240" w:after="200"/>
    </w:pPr>
    <w:rPr>
      <w:rFonts w:ascii="Times New Roman" w:hAnsi="Times New Roman"/>
      <w:b/>
      <w:color w:val="auto"/>
      <w:sz w:val="28"/>
      <w:szCs w:val="28"/>
    </w:rPr>
  </w:style>
  <w:style w:type="paragraph" w:customStyle="1" w:styleId="4">
    <w:name w:val="!заголовок ур.4"/>
    <w:basedOn w:val="3"/>
    <w:next w:val="a4"/>
    <w:qFormat/>
    <w:rsid w:val="008C74E1"/>
    <w:pPr>
      <w:numPr>
        <w:ilvl w:val="3"/>
      </w:numPr>
      <w:outlineLvl w:val="3"/>
    </w:pPr>
    <w:rPr>
      <w:szCs w:val="26"/>
    </w:rPr>
  </w:style>
  <w:style w:type="paragraph" w:customStyle="1" w:styleId="aff3">
    <w:name w:val="!НеСодержание"/>
    <w:basedOn w:val="a4"/>
    <w:uiPriority w:val="99"/>
    <w:rsid w:val="008C74E1"/>
    <w:pPr>
      <w:spacing w:before="240" w:after="320"/>
    </w:pPr>
    <w:rPr>
      <w:b/>
      <w:sz w:val="32"/>
    </w:rPr>
  </w:style>
  <w:style w:type="paragraph" w:customStyle="1" w:styleId="aff4">
    <w:name w:val="!РисНазвание"/>
    <w:qFormat/>
    <w:rsid w:val="008C74E1"/>
    <w:pPr>
      <w:spacing w:after="240"/>
      <w:jc w:val="center"/>
    </w:pPr>
    <w:rPr>
      <w:noProof/>
      <w:szCs w:val="24"/>
    </w:rPr>
  </w:style>
  <w:style w:type="paragraph" w:customStyle="1" w:styleId="aff5">
    <w:name w:val="!Рисунок"/>
    <w:link w:val="aff6"/>
    <w:qFormat/>
    <w:rsid w:val="008C74E1"/>
    <w:pPr>
      <w:keepNext/>
      <w:spacing w:before="240" w:line="360" w:lineRule="auto"/>
      <w:contextualSpacing/>
      <w:jc w:val="center"/>
    </w:pPr>
    <w:rPr>
      <w:noProof/>
      <w:sz w:val="24"/>
    </w:rPr>
  </w:style>
  <w:style w:type="character" w:customStyle="1" w:styleId="aff6">
    <w:name w:val="!Рисунок Знак"/>
    <w:link w:val="aff5"/>
    <w:locked/>
    <w:rsid w:val="008C74E1"/>
    <w:rPr>
      <w:noProof/>
      <w:sz w:val="22"/>
    </w:rPr>
  </w:style>
  <w:style w:type="paragraph" w:customStyle="1" w:styleId="aff7">
    <w:name w:val="!Содержание"/>
    <w:basedOn w:val="a4"/>
    <w:uiPriority w:val="99"/>
    <w:rsid w:val="008C74E1"/>
    <w:pPr>
      <w:spacing w:before="240" w:after="320"/>
      <w:ind w:firstLine="0"/>
      <w:jc w:val="center"/>
    </w:pPr>
    <w:rPr>
      <w:rFonts w:ascii="Times New Roman ??????????" w:hAnsi="Times New Roman ??????????"/>
      <w:b/>
      <w:caps/>
      <w:sz w:val="32"/>
    </w:rPr>
  </w:style>
  <w:style w:type="paragraph" w:customStyle="1" w:styleId="a">
    <w:name w:val="#Список"/>
    <w:rsid w:val="007C7C51"/>
    <w:pPr>
      <w:numPr>
        <w:numId w:val="9"/>
      </w:numPr>
      <w:tabs>
        <w:tab w:val="left" w:pos="1077"/>
        <w:tab w:val="num" w:pos="1460"/>
      </w:tabs>
      <w:suppressAutoHyphens/>
      <w:spacing w:after="120" w:line="276" w:lineRule="auto"/>
      <w:ind w:left="567" w:firstLine="0"/>
      <w:jc w:val="both"/>
    </w:pPr>
    <w:rPr>
      <w:sz w:val="24"/>
      <w:szCs w:val="26"/>
    </w:rPr>
  </w:style>
  <w:style w:type="paragraph" w:customStyle="1" w:styleId="20">
    <w:name w:val="#Список_2"/>
    <w:basedOn w:val="a"/>
    <w:uiPriority w:val="99"/>
    <w:rsid w:val="008C74E1"/>
    <w:pPr>
      <w:numPr>
        <w:numId w:val="7"/>
      </w:numPr>
    </w:pPr>
  </w:style>
  <w:style w:type="paragraph" w:customStyle="1" w:styleId="-2">
    <w:name w:val="#Таблица-заголовок"/>
    <w:rsid w:val="008C74E1"/>
    <w:pPr>
      <w:keepNext/>
      <w:suppressAutoHyphens/>
      <w:spacing w:before="60" w:after="60"/>
      <w:jc w:val="center"/>
    </w:pPr>
    <w:rPr>
      <w:b/>
      <w:bCs/>
      <w:sz w:val="24"/>
      <w:szCs w:val="28"/>
    </w:rPr>
  </w:style>
  <w:style w:type="paragraph" w:customStyle="1" w:styleId="-3">
    <w:name w:val="#Таблица-название"/>
    <w:basedOn w:val="a4"/>
    <w:rsid w:val="008C74E1"/>
    <w:pPr>
      <w:keepNext/>
      <w:suppressAutoHyphens/>
      <w:spacing w:line="360" w:lineRule="auto"/>
      <w:jc w:val="right"/>
    </w:pPr>
    <w:rPr>
      <w:szCs w:val="28"/>
    </w:rPr>
  </w:style>
  <w:style w:type="paragraph" w:customStyle="1" w:styleId="-4">
    <w:name w:val="#Таблица-текст"/>
    <w:basedOn w:val="-2"/>
    <w:rsid w:val="008C74E1"/>
    <w:pPr>
      <w:suppressAutoHyphens w:val="0"/>
      <w:jc w:val="left"/>
    </w:pPr>
    <w:rPr>
      <w:b w:val="0"/>
      <w:bCs w:val="0"/>
    </w:rPr>
  </w:style>
  <w:style w:type="paragraph" w:customStyle="1" w:styleId="-">
    <w:name w:val="#Таблица-нумерация"/>
    <w:basedOn w:val="-4"/>
    <w:uiPriority w:val="99"/>
    <w:rsid w:val="008C74E1"/>
    <w:pPr>
      <w:numPr>
        <w:numId w:val="8"/>
      </w:numPr>
      <w:jc w:val="center"/>
    </w:pPr>
  </w:style>
  <w:style w:type="paragraph" w:customStyle="1" w:styleId="aff8">
    <w:name w:val="Обычный_Ж"/>
    <w:basedOn w:val="a4"/>
    <w:qFormat/>
    <w:rsid w:val="008C74E1"/>
    <w:rPr>
      <w:b/>
    </w:rPr>
  </w:style>
  <w:style w:type="paragraph" w:customStyle="1" w:styleId="aff9">
    <w:name w:val="!содержание"/>
    <w:basedOn w:val="1"/>
    <w:next w:val="a4"/>
    <w:uiPriority w:val="99"/>
    <w:rsid w:val="008C74E1"/>
    <w:pPr>
      <w:numPr>
        <w:numId w:val="0"/>
      </w:numPr>
    </w:pPr>
  </w:style>
  <w:style w:type="paragraph" w:customStyle="1" w:styleId="53">
    <w:name w:val="!заголовок ур.5"/>
    <w:basedOn w:val="4"/>
    <w:uiPriority w:val="99"/>
    <w:rsid w:val="008C74E1"/>
    <w:pPr>
      <w:numPr>
        <w:ilvl w:val="0"/>
        <w:numId w:val="0"/>
      </w:numPr>
      <w:ind w:left="1775" w:hanging="357"/>
    </w:pPr>
  </w:style>
  <w:style w:type="paragraph" w:customStyle="1" w:styleId="affa">
    <w:name w:val="!КЗ_Приложение"/>
    <w:basedOn w:val="a4"/>
    <w:uiPriority w:val="99"/>
    <w:rsid w:val="008C74E1"/>
    <w:pPr>
      <w:spacing w:after="0" w:line="240" w:lineRule="auto"/>
      <w:ind w:firstLine="680"/>
      <w:jc w:val="center"/>
    </w:pPr>
    <w:rPr>
      <w:b/>
      <w:bCs/>
      <w:szCs w:val="20"/>
    </w:rPr>
  </w:style>
  <w:style w:type="paragraph" w:customStyle="1" w:styleId="affb">
    <w:name w:val="!КЗ_Приложение_№"/>
    <w:basedOn w:val="affa"/>
    <w:uiPriority w:val="99"/>
    <w:rsid w:val="008C74E1"/>
    <w:pPr>
      <w:jc w:val="right"/>
    </w:pPr>
  </w:style>
  <w:style w:type="paragraph" w:customStyle="1" w:styleId="a0">
    <w:name w:val="!Приложение№"/>
    <w:basedOn w:val="aff9"/>
    <w:next w:val="a4"/>
    <w:uiPriority w:val="99"/>
    <w:rsid w:val="008C74E1"/>
    <w:pPr>
      <w:numPr>
        <w:numId w:val="5"/>
      </w:numPr>
      <w:jc w:val="center"/>
    </w:pPr>
    <w:rPr>
      <w:sz w:val="28"/>
    </w:rPr>
  </w:style>
  <w:style w:type="paragraph" w:customStyle="1" w:styleId="a1">
    <w:name w:val="!Шаг"/>
    <w:basedOn w:val="a2"/>
    <w:next w:val="a4"/>
    <w:uiPriority w:val="99"/>
    <w:rsid w:val="008C74E1"/>
    <w:pPr>
      <w:numPr>
        <w:numId w:val="6"/>
      </w:numPr>
      <w:tabs>
        <w:tab w:val="left" w:pos="1134"/>
        <w:tab w:val="left" w:pos="1560"/>
      </w:tabs>
      <w:jc w:val="both"/>
    </w:pPr>
    <w:rPr>
      <w:szCs w:val="24"/>
    </w:rPr>
  </w:style>
  <w:style w:type="paragraph" w:customStyle="1" w:styleId="affc">
    <w:name w:val="Обычный_Б"/>
    <w:basedOn w:val="a4"/>
    <w:next w:val="a4"/>
    <w:uiPriority w:val="99"/>
    <w:rsid w:val="008C74E1"/>
    <w:pPr>
      <w:spacing w:after="0" w:line="360" w:lineRule="auto"/>
      <w:ind w:firstLine="0"/>
    </w:pPr>
    <w:rPr>
      <w:szCs w:val="22"/>
      <w:lang w:eastAsia="en-US"/>
    </w:rPr>
  </w:style>
  <w:style w:type="character" w:customStyle="1" w:styleId="15">
    <w:name w:val="Основной текст Знак1"/>
    <w:uiPriority w:val="99"/>
    <w:locked/>
    <w:rsid w:val="001323BB"/>
    <w:rPr>
      <w:rFonts w:ascii="Times New Roman" w:hAnsi="Times New Roman"/>
      <w:sz w:val="23"/>
      <w:u w:val="none"/>
    </w:rPr>
  </w:style>
  <w:style w:type="character" w:customStyle="1" w:styleId="aa">
    <w:name w:val="Название объекта Знак"/>
    <w:aliases w:val="Название таблицы Знак"/>
    <w:link w:val="a9"/>
    <w:uiPriority w:val="35"/>
    <w:locked/>
    <w:rsid w:val="00400396"/>
    <w:rPr>
      <w:sz w:val="18"/>
    </w:rPr>
  </w:style>
  <w:style w:type="paragraph" w:customStyle="1" w:styleId="Default">
    <w:name w:val="Default"/>
    <w:uiPriority w:val="99"/>
    <w:rsid w:val="007E4C8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ff2">
    <w:name w:val="Абзац списка Знак"/>
    <w:aliases w:val="ТЗ список Знак"/>
    <w:link w:val="aff1"/>
    <w:uiPriority w:val="34"/>
    <w:locked/>
    <w:rsid w:val="00685C92"/>
    <w:rPr>
      <w:sz w:val="24"/>
    </w:rPr>
  </w:style>
  <w:style w:type="paragraph" w:styleId="affd">
    <w:name w:val="TOC Heading"/>
    <w:basedOn w:val="10"/>
    <w:next w:val="a4"/>
    <w:uiPriority w:val="39"/>
    <w:unhideWhenUsed/>
    <w:qFormat/>
    <w:rsid w:val="00E83AE3"/>
    <w:pPr>
      <w:spacing w:before="480" w:after="0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Titul6">
    <w:name w:val="*Titul6"/>
    <w:rsid w:val="0055737A"/>
    <w:pPr>
      <w:jc w:val="both"/>
    </w:pPr>
    <w:rPr>
      <w:sz w:val="24"/>
      <w:szCs w:val="28"/>
    </w:rPr>
  </w:style>
  <w:style w:type="character" w:styleId="affe">
    <w:name w:val="FollowedHyperlink"/>
    <w:basedOn w:val="a5"/>
    <w:uiPriority w:val="99"/>
    <w:semiHidden/>
    <w:unhideWhenUsed/>
    <w:locked/>
    <w:rsid w:val="001B571E"/>
    <w:rPr>
      <w:color w:val="800080" w:themeColor="followedHyperlink"/>
      <w:u w:val="single"/>
    </w:rPr>
  </w:style>
  <w:style w:type="character" w:customStyle="1" w:styleId="column2">
    <w:name w:val="column2"/>
    <w:basedOn w:val="a5"/>
    <w:rsid w:val="00F03904"/>
  </w:style>
  <w:style w:type="paragraph" w:customStyle="1" w:styleId="search-form-list-item">
    <w:name w:val="search-form-list-item"/>
    <w:basedOn w:val="a4"/>
    <w:rsid w:val="004B4E34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olumn">
    <w:name w:val="column"/>
    <w:basedOn w:val="a5"/>
    <w:rsid w:val="004B4E34"/>
  </w:style>
  <w:style w:type="character" w:customStyle="1" w:styleId="required1">
    <w:name w:val="required1"/>
    <w:basedOn w:val="a5"/>
    <w:rsid w:val="004B4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01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enenko\AppData\Roaming\Microsoft\&#1064;&#1072;&#1073;&#1083;&#1086;&#1085;&#1099;\Titu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1A7ECF-B198-4E9F-B032-DE3A78536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Titul</Template>
  <TotalTime>417</TotalTime>
  <Pages>28</Pages>
  <Words>2933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Руководство пользователя</dc:subject>
  <dc:creator>ППР</dc:creator>
  <cp:keywords/>
  <dc:description/>
  <cp:lastModifiedBy>Учетная запись Майкрософт</cp:lastModifiedBy>
  <cp:revision>11</cp:revision>
  <cp:lastPrinted>2020-12-10T11:52:00Z</cp:lastPrinted>
  <dcterms:created xsi:type="dcterms:W3CDTF">2023-05-03T10:22:00Z</dcterms:created>
  <dcterms:modified xsi:type="dcterms:W3CDTF">2023-05-29T10:24:00Z</dcterms:modified>
  <cp:category/>
</cp:coreProperties>
</file>